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B03E4" w14:textId="77777777" w:rsidR="00220B9B" w:rsidRDefault="007766B6" w:rsidP="00220B9B">
      <w:r>
        <w:rPr>
          <w:noProof/>
        </w:rPr>
        <mc:AlternateContent>
          <mc:Choice Requires="wpg">
            <w:drawing>
              <wp:anchor distT="0" distB="0" distL="114300" distR="114300" simplePos="0" relativeHeight="251712512" behindDoc="1" locked="1" layoutInCell="1" allowOverlap="1" wp14:anchorId="0EB2DC58" wp14:editId="7EBBC5DA">
                <wp:simplePos x="0" y="0"/>
                <wp:positionH relativeFrom="column">
                  <wp:posOffset>-685800</wp:posOffset>
                </wp:positionH>
                <wp:positionV relativeFrom="paragraph">
                  <wp:posOffset>-631190</wp:posOffset>
                </wp:positionV>
                <wp:extent cx="7772400" cy="7772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72400"/>
                          <a:chOff x="0" y="0"/>
                          <a:chExt cx="7772400" cy="7773670"/>
                        </a:xfrm>
                      </wpg:grpSpPr>
                      <wps:wsp>
                        <wps:cNvPr id="1" name="Rectangle 1">
                          <a:extLst>
                            <a:ext uri="{C183D7F6-B498-43B3-948B-1728B52AA6E4}">
                              <adec:decorative xmlns:adec="http://schemas.microsoft.com/office/drawing/2017/decorative" val="1"/>
                            </a:ext>
                          </a:extLst>
                        </wps:cNvPr>
                        <wps:cNvSpPr/>
                        <wps:spPr>
                          <a:xfrm>
                            <a:off x="0" y="22860"/>
                            <a:ext cx="7772400" cy="7750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37B6D"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772400" cy="5160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EB2DC58" id="Group 2" o:spid="_x0000_s1026" alt="&quot;&quot;" style="position:absolute;margin-left:-54pt;margin-top:-49.7pt;width:612pt;height:612pt;z-index:-251603968;mso-height-relative:margin" coordsize="77724,7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">
                <v:rect id="Rectangle 1" o:spid="_x0000_s1027" alt="&quot;&quot;" style="position:absolute;top:228;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14756e [3204]" stroked="f" strokeweight="1pt">
                  <v:textbox>
                    <w:txbxContent>
                      <w:p w14:paraId="33837B6D" w14:textId="77777777" w:rsidR="004E5762" w:rsidRPr="0006324A" w:rsidRDefault="004E5762" w:rsidP="00220B9B"/>
                    </w:txbxContent>
                  </v:textbox>
                </v:rect>
                <v:rect id="Rectangle 3"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77724;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7652"/>
        <w:gridCol w:w="2428"/>
      </w:tblGrid>
      <w:tr w:rsidR="00FF2BC5" w14:paraId="30102521" w14:textId="77777777" w:rsidTr="00D528B9">
        <w:trPr>
          <w:trHeight w:val="3168"/>
        </w:trPr>
        <w:tc>
          <w:tcPr>
            <w:tcW w:w="7655" w:type="dxa"/>
            <w:tcMar>
              <w:top w:w="7200" w:type="dxa"/>
            </w:tcMar>
            <w:vAlign w:val="bottom"/>
          </w:tcPr>
          <w:p w14:paraId="2960FADA" w14:textId="77777777" w:rsidR="00FF2BC5" w:rsidRPr="00D528B9" w:rsidRDefault="00000000" w:rsidP="00D528B9">
            <w:pPr>
              <w:pStyle w:val="Title"/>
            </w:pPr>
            <w:sdt>
              <w:sdtPr>
                <w:id w:val="926846667"/>
                <w:placeholder>
                  <w:docPart w:val="22F5E951F824480DAB93F559176487BA"/>
                </w:placeholder>
                <w:temporary/>
                <w:showingPlcHdr/>
                <w15:appearance w15:val="hidden"/>
              </w:sdtPr>
              <w:sdtContent>
                <w:r w:rsidR="00FF2BC5" w:rsidRPr="0032122F">
                  <w:t>Modern Student</w:t>
                </w:r>
              </w:sdtContent>
            </w:sdt>
            <w:r w:rsidR="00D528B9">
              <w:t xml:space="preserve"> </w:t>
            </w:r>
          </w:p>
          <w:sdt>
            <w:sdtPr>
              <w:id w:val="-270094856"/>
              <w:placeholder>
                <w:docPart w:val="86E4B41ACA714FEFB4D13E813C0C4A98"/>
              </w:placeholder>
              <w:temporary/>
              <w:showingPlcHdr/>
              <w15:appearance w15:val="hidden"/>
            </w:sdtPr>
            <w:sdtContent>
              <w:p w14:paraId="08843971" w14:textId="77777777" w:rsidR="00FF2BC5" w:rsidRDefault="00FF2BC5" w:rsidP="00D528B9">
                <w:pPr>
                  <w:pStyle w:val="Subtitle"/>
                </w:pPr>
                <w:r w:rsidRPr="0032122F">
                  <w:t>Report</w:t>
                </w:r>
              </w:p>
            </w:sdtContent>
          </w:sdt>
        </w:tc>
        <w:tc>
          <w:tcPr>
            <w:tcW w:w="2431" w:type="dxa"/>
          </w:tcPr>
          <w:p w14:paraId="539C5906" w14:textId="77777777" w:rsidR="00FF2BC5" w:rsidRDefault="00FF2BC5" w:rsidP="00220B9B">
            <w:pPr>
              <w:pStyle w:val="Title"/>
            </w:pPr>
          </w:p>
        </w:tc>
      </w:tr>
      <w:tr w:rsidR="00FF2BC5" w14:paraId="021F5B1E" w14:textId="77777777" w:rsidTr="00FF2BC5">
        <w:tc>
          <w:tcPr>
            <w:tcW w:w="7655" w:type="dxa"/>
            <w:tcMar>
              <w:top w:w="454" w:type="dxa"/>
            </w:tcMar>
          </w:tcPr>
          <w:p w14:paraId="766D36AE" w14:textId="77777777" w:rsidR="00FF2BC5" w:rsidRPr="00D528B9" w:rsidRDefault="00000000" w:rsidP="00D528B9">
            <w:pPr>
              <w:pStyle w:val="Introduction"/>
            </w:pPr>
            <w:sdt>
              <w:sdtPr>
                <w:id w:val="-105817026"/>
                <w:placeholder>
                  <w:docPart w:val="35270260FCF1435A9E26EC10D838EB80"/>
                </w:placeholder>
                <w:temporary/>
                <w:showingPlcHdr/>
                <w15:appearance w15:val="hidden"/>
              </w:sdtPr>
              <w:sdtContent>
                <w:r w:rsidR="00FF2BC5" w:rsidRPr="00D528B9">
                  <w:t>Lorem ipsum dolor sit amet, consectetur adipiscing elit. Etiam aliquet eu mi quis lacinia. Ut fermentum a magna ut eleifend.</w:t>
                </w:r>
              </w:sdtContent>
            </w:sdt>
          </w:p>
          <w:p w14:paraId="56D7AD4B" w14:textId="77777777" w:rsidR="00FF2BC5" w:rsidRPr="00D528B9" w:rsidRDefault="00000000" w:rsidP="00D528B9">
            <w:pPr>
              <w:pStyle w:val="Author"/>
            </w:pPr>
            <w:sdt>
              <w:sdtPr>
                <w:id w:val="-517312505"/>
                <w:placeholder>
                  <w:docPart w:val="C78E80AA2E9E4B499D1AC4A897B27629"/>
                </w:placeholder>
                <w:temporary/>
                <w:showingPlcHdr/>
                <w15:appearance w15:val="hidden"/>
              </w:sdtPr>
              <w:sdtContent>
                <w:r w:rsidR="00FF2BC5" w:rsidRPr="003F234D">
                  <w:t xml:space="preserve">By </w:t>
                </w:r>
                <w:r w:rsidR="00FF2BC5" w:rsidRPr="003F234D">
                  <w:rPr>
                    <w:noProof/>
                  </w:rPr>
                  <w:t>Mirjam Nilsson</w:t>
                </w:r>
                <w:r w:rsidR="00FF2BC5" w:rsidRPr="003F234D">
                  <w:t xml:space="preserve">, </w:t>
                </w:r>
                <w:r w:rsidR="00FF2BC5" w:rsidRPr="00D528B9">
                  <w:t>Bellows</w:t>
                </w:r>
                <w:r w:rsidR="00FF2BC5" w:rsidRPr="003F234D">
                  <w:t xml:space="preserve"> College, September 20YY</w:t>
                </w:r>
              </w:sdtContent>
            </w:sdt>
          </w:p>
        </w:tc>
        <w:tc>
          <w:tcPr>
            <w:tcW w:w="2431" w:type="dxa"/>
          </w:tcPr>
          <w:p w14:paraId="2B1FE84B" w14:textId="77777777" w:rsidR="00FF2BC5" w:rsidRDefault="00FF2BC5" w:rsidP="00FF2BC5"/>
        </w:tc>
      </w:tr>
    </w:tbl>
    <w:p w14:paraId="07F74786" w14:textId="77777777" w:rsidR="00220B9B" w:rsidRDefault="00220B9B" w:rsidP="00220B9B"/>
    <w:p w14:paraId="347F86F2" w14:textId="77777777" w:rsidR="007766B6" w:rsidRDefault="007766B6" w:rsidP="00220B9B">
      <w:pPr>
        <w:sectPr w:rsidR="007766B6" w:rsidSect="003129F0">
          <w:type w:val="continuous"/>
          <w:pgSz w:w="12240" w:h="15840" w:code="1"/>
          <w:pgMar w:top="994" w:right="1080" w:bottom="720" w:left="1080" w:header="706" w:footer="706" w:gutter="0"/>
          <w:cols w:space="851"/>
          <w:docGrid w:linePitch="360"/>
        </w:sectPr>
      </w:pPr>
    </w:p>
    <w:tbl>
      <w:tblPr>
        <w:tblW w:w="0" w:type="auto"/>
        <w:tblCellMar>
          <w:top w:w="72" w:type="dxa"/>
          <w:left w:w="0" w:type="dxa"/>
          <w:bottom w:w="72" w:type="dxa"/>
          <w:right w:w="0" w:type="dxa"/>
        </w:tblCellMar>
        <w:tblLook w:val="04A0" w:firstRow="1" w:lastRow="0" w:firstColumn="1" w:lastColumn="0" w:noHBand="0" w:noVBand="1"/>
      </w:tblPr>
      <w:tblGrid>
        <w:gridCol w:w="1275"/>
        <w:gridCol w:w="5243"/>
        <w:gridCol w:w="1133"/>
        <w:gridCol w:w="2429"/>
      </w:tblGrid>
      <w:tr w:rsidR="00DB5DAB" w14:paraId="4837F7E1" w14:textId="77777777" w:rsidTr="007766B6">
        <w:trPr>
          <w:trHeight w:val="1994"/>
        </w:trPr>
        <w:tc>
          <w:tcPr>
            <w:tcW w:w="7651" w:type="dxa"/>
            <w:gridSpan w:val="3"/>
          </w:tcPr>
          <w:p w14:paraId="1B68C348" w14:textId="77777777" w:rsidR="005B6BBD" w:rsidRPr="003F234D" w:rsidRDefault="00000000" w:rsidP="005B6BBD">
            <w:pPr>
              <w:pStyle w:val="Heading1"/>
            </w:pPr>
            <w:sdt>
              <w:sdtPr>
                <w:id w:val="1156955981"/>
                <w:placeholder>
                  <w:docPart w:val="93BE8E415C634572A381215F7DFE419A"/>
                </w:placeholder>
                <w:temporary/>
                <w:showingPlcHdr/>
                <w15:appearance w15:val="hidden"/>
              </w:sdtPr>
              <w:sdtContent>
                <w:r w:rsidR="005B6BBD" w:rsidRPr="003F234D">
                  <w:t>Section Title</w:t>
                </w:r>
              </w:sdtContent>
            </w:sdt>
          </w:p>
          <w:sdt>
            <w:sdtPr>
              <w:rPr>
                <w:noProof/>
              </w:rPr>
              <w:id w:val="-1245877677"/>
              <w:placeholder>
                <w:docPart w:val="58380A727B4446FCAFE66E5842A4C257"/>
              </w:placeholder>
              <w:temporary/>
              <w:showingPlcHdr/>
              <w15:appearance w15:val="hidden"/>
            </w:sdtPr>
            <w:sdtContent>
              <w:p w14:paraId="1D184F6D" w14:textId="77777777" w:rsidR="005B6BBD" w:rsidRPr="003F234D" w:rsidRDefault="005B6BBD" w:rsidP="005B6BB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48ABD583" w14:textId="77777777" w:rsidR="005B6BBD" w:rsidRPr="003F234D" w:rsidRDefault="005B6BBD" w:rsidP="005B6BBD">
                <w:pPr>
                  <w:rPr>
                    <w:noProof/>
                  </w:rPr>
                </w:pPr>
                <w:r w:rsidRPr="003F234D">
                  <w:rPr>
                    <w:noProof/>
                  </w:rPr>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032ADAAC" w14:textId="77777777" w:rsidR="005B6BBD" w:rsidRPr="003F234D" w:rsidRDefault="005B6BBD" w:rsidP="005B6BBD">
                <w:pPr>
                  <w:rPr>
                    <w:noProof/>
                  </w:rPr>
                </w:pPr>
                <w:r w:rsidRPr="003F234D">
                  <w:rPr>
                    <w:noProof/>
                  </w:rPr>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sdtContent>
          </w:sdt>
          <w:p w14:paraId="1E13ACA3" w14:textId="77777777" w:rsidR="005B6BBD" w:rsidRPr="003F234D" w:rsidRDefault="00000000" w:rsidP="005B6BBD">
            <w:pPr>
              <w:pStyle w:val="Heading1"/>
            </w:pPr>
            <w:sdt>
              <w:sdtPr>
                <w:id w:val="-216514601"/>
                <w:placeholder>
                  <w:docPart w:val="2491F42EF37746B593F639AE4ECF1B55"/>
                </w:placeholder>
                <w:temporary/>
                <w:showingPlcHdr/>
                <w15:appearance w15:val="hidden"/>
              </w:sdtPr>
              <w:sdtContent>
                <w:r w:rsidR="005B6BBD" w:rsidRPr="003F234D">
                  <w:t>Section Title</w:t>
                </w:r>
              </w:sdtContent>
            </w:sdt>
          </w:p>
          <w:sdt>
            <w:sdtPr>
              <w:rPr>
                <w:noProof/>
              </w:rPr>
              <w:id w:val="-61181593"/>
              <w:placeholder>
                <w:docPart w:val="2A572E237A6143D494CFACB2B3992020"/>
              </w:placeholder>
              <w:temporary/>
              <w:showingPlcHdr/>
              <w15:appearance w15:val="hidden"/>
            </w:sdtPr>
            <w:sdtContent>
              <w:p w14:paraId="73D2ACE0" w14:textId="77777777" w:rsidR="005B6BBD" w:rsidRPr="003F234D" w:rsidRDefault="005B6BBD" w:rsidP="005B6BB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743EFF0A" w14:textId="77777777" w:rsidR="005B6BBD" w:rsidRPr="003F234D" w:rsidRDefault="005B6BBD" w:rsidP="005B6BBD">
                <w:pPr>
                  <w:rPr>
                    <w:noProof/>
                  </w:rPr>
                </w:pPr>
                <w:r w:rsidRPr="003F234D">
                  <w:rPr>
                    <w:noProof/>
                  </w:rPr>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2FCB119A" w14:textId="77777777" w:rsidR="005B6BBD" w:rsidRPr="003F234D" w:rsidRDefault="005B6BBD" w:rsidP="005B6BBD">
                <w:pPr>
                  <w:rPr>
                    <w:noProof/>
                  </w:rPr>
                </w:pPr>
                <w:r w:rsidRPr="003F234D">
                  <w:rPr>
                    <w:noProof/>
                  </w:rPr>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p w14:paraId="1C6F1B3D" w14:textId="77777777" w:rsidR="005B6BBD" w:rsidRPr="003F234D" w:rsidRDefault="005B6BBD" w:rsidP="005B6BBD">
                <w:pPr>
                  <w:rPr>
                    <w:noProof/>
                  </w:rPr>
                </w:pPr>
                <w:r w:rsidRPr="003F234D">
                  <w:rPr>
                    <w:noProof/>
                  </w:rPr>
                  <w:t xml:space="preserve">Curabitur suscipit egestas velit, at commodo urna feugiat at. In faucibus erat suscipit libero porttitor, eu malesuada tellus aliquet. Morbi cursus tempor elit, sit amet convallis nisl lobortis vitae. Mauris dui quam, congue eu nisl quis, dictum vestibulum justo. Etiam ultrices dui quam, non congue leo efficitur vitae. In ac congue urna, et pellentesque massa. Proin sit amet cursus tellus, eget egestas sapien. </w:t>
                </w:r>
              </w:p>
              <w:p w14:paraId="6D74A1EA" w14:textId="77777777" w:rsidR="005B6BBD" w:rsidRPr="003F234D" w:rsidRDefault="005B6BBD" w:rsidP="005B6BBD">
                <w:pPr>
                  <w:rPr>
                    <w:noProof/>
                  </w:rPr>
                </w:pPr>
                <w:r w:rsidRPr="003F234D">
                  <w:rPr>
                    <w:noProof/>
                  </w:rPr>
                  <w:t xml:space="preserve">Aliquam tempus ornare vulputate. Nam varius nunc non turpis ullamcorper rhoncus. Etiam vel imperdiet eros. Quisque ultricies, nunc iaculis rhoncus mattis, mi massa tincidunt massa, ut tincidunt turpis odio a purus. Cras eu elit condimentum ligula tincidunt molestie sit amet vel risus. Vivamus posuere justo vitae ornare vehicula. </w:t>
                </w:r>
              </w:p>
              <w:p w14:paraId="2E747509" w14:textId="77777777" w:rsidR="005B6BBD" w:rsidRPr="005B6BBD" w:rsidRDefault="005B6BBD" w:rsidP="005B6BBD">
                <w:pPr>
                  <w:rPr>
                    <w:color w:val="808080"/>
                  </w:rPr>
                </w:pPr>
                <w:r w:rsidRPr="003F234D">
                  <w:rPr>
                    <w:noProof/>
                  </w:rPr>
                  <w:t xml:space="preserve">Donec sed malesuada orci. Vestibulum faucibus nulla eu est venenatis egestas. Mauris congue dolor et dolor commodo gravida. Fusce eu suscipit lacus, id egestas </w:t>
                </w:r>
                <w:r w:rsidRPr="003F234D">
                  <w:rPr>
                    <w:noProof/>
                  </w:rPr>
                  <w:lastRenderedPageBreak/>
                  <w:t>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sdtContent>
          </w:sdt>
        </w:tc>
        <w:tc>
          <w:tcPr>
            <w:tcW w:w="2429" w:type="dxa"/>
          </w:tcPr>
          <w:p w14:paraId="44BAAAD1" w14:textId="77777777" w:rsidR="005B6BBD" w:rsidRDefault="005B6BBD" w:rsidP="00300132"/>
        </w:tc>
      </w:tr>
      <w:tr w:rsidR="00DB5DAB" w:rsidRPr="005B6BBD" w14:paraId="493DD53D" w14:textId="77777777" w:rsidTr="007766B6">
        <w:trPr>
          <w:trHeight w:val="2835"/>
        </w:trPr>
        <w:tc>
          <w:tcPr>
            <w:tcW w:w="1275" w:type="dxa"/>
            <w:shd w:val="clear" w:color="auto" w:fill="CB5577" w:themeFill="accent3"/>
          </w:tcPr>
          <w:p w14:paraId="262D586B" w14:textId="77777777" w:rsidR="005B6BBD" w:rsidRDefault="005B6BBD" w:rsidP="005B6BBD"/>
          <w:p w14:paraId="34A5C701" w14:textId="77777777" w:rsidR="007E3857" w:rsidRPr="005B6BBD" w:rsidRDefault="007E3857" w:rsidP="005B6BBD"/>
        </w:tc>
        <w:tc>
          <w:tcPr>
            <w:tcW w:w="5243" w:type="dxa"/>
            <w:shd w:val="clear" w:color="auto" w:fill="CB5577" w:themeFill="accent3"/>
            <w:vAlign w:val="center"/>
          </w:tcPr>
          <w:p w14:paraId="56D04BCD" w14:textId="77777777" w:rsidR="001E2618" w:rsidRPr="009802BB" w:rsidRDefault="0033160C" w:rsidP="009802BB">
            <w:pPr>
              <w:pStyle w:val="Quote"/>
              <w:rPr>
                <w:rStyle w:val="Strong"/>
                <w:b w:val="0"/>
                <w:bCs w:val="0"/>
              </w:rPr>
            </w:pPr>
            <w:r w:rsidRPr="009802BB">
              <w:rPr>
                <w:rStyle w:val="QuoteChar"/>
                <w:i/>
              </w:rPr>
              <w:t>“</w:t>
            </w:r>
            <w:sdt>
              <w:sdtPr>
                <w:rPr>
                  <w:rStyle w:val="QuoteChar"/>
                  <w:i/>
                </w:rPr>
                <w:id w:val="-648670350"/>
                <w:placeholder>
                  <w:docPart w:val="A2B225A202E94C90A738457D17445E24"/>
                </w:placeholder>
                <w:temporary/>
                <w:showingPlcHdr/>
                <w15:appearance w15:val="hidden"/>
              </w:sdtPr>
              <w:sdtContent>
                <w:r w:rsidR="005B6BBD" w:rsidRPr="009802BB">
                  <w:rPr>
                    <w:rStyle w:val="QuoteChar"/>
                    <w:i/>
                  </w:rPr>
                  <w:t>Lorem ipsum dolor sit amet, consectetur adipiscing elit. Etiam aliquet eu mi quis lacinia. Ut fermentum a magna ut eleifend.</w:t>
                </w:r>
              </w:sdtContent>
            </w:sdt>
            <w:r w:rsidRPr="009802BB">
              <w:rPr>
                <w:rStyle w:val="Strong"/>
                <w:b w:val="0"/>
                <w:bCs w:val="0"/>
              </w:rPr>
              <w:t>”</w:t>
            </w:r>
          </w:p>
        </w:tc>
        <w:tc>
          <w:tcPr>
            <w:tcW w:w="1133" w:type="dxa"/>
            <w:shd w:val="clear" w:color="auto" w:fill="CB5577" w:themeFill="accent3"/>
          </w:tcPr>
          <w:p w14:paraId="0FF8DA88" w14:textId="77777777" w:rsidR="005B6BBD" w:rsidRPr="007574CB" w:rsidRDefault="005B6BBD" w:rsidP="005B6BBD">
            <w:pPr>
              <w:rPr>
                <w:rStyle w:val="Strong"/>
              </w:rPr>
            </w:pPr>
          </w:p>
        </w:tc>
        <w:tc>
          <w:tcPr>
            <w:tcW w:w="2429" w:type="dxa"/>
          </w:tcPr>
          <w:p w14:paraId="58E44BD3" w14:textId="77777777" w:rsidR="005B6BBD" w:rsidRPr="005B6BBD" w:rsidRDefault="005B6BBD" w:rsidP="005B6BBD"/>
        </w:tc>
      </w:tr>
      <w:tr w:rsidR="00DB5DAB" w:rsidRPr="005B6BBD" w14:paraId="1D86A9B9" w14:textId="77777777" w:rsidTr="007766B6">
        <w:trPr>
          <w:trHeight w:val="2003"/>
        </w:trPr>
        <w:tc>
          <w:tcPr>
            <w:tcW w:w="7651" w:type="dxa"/>
            <w:gridSpan w:val="3"/>
          </w:tcPr>
          <w:p w14:paraId="642A5B1A" w14:textId="77777777" w:rsidR="003E3496" w:rsidRDefault="003E3496" w:rsidP="0032122F">
            <w:pPr>
              <w:spacing w:after="120"/>
              <w:rPr>
                <w:noProof/>
              </w:rPr>
            </w:pPr>
          </w:p>
          <w:sdt>
            <w:sdtPr>
              <w:rPr>
                <w:b/>
                <w:bCs/>
                <w:noProof/>
              </w:rPr>
              <w:id w:val="-1629385400"/>
              <w:placeholder>
                <w:docPart w:val="0AD51416ADFF44239ECE22C78578E532"/>
              </w:placeholder>
              <w:temporary/>
              <w:showingPlcHdr/>
              <w15:appearance w15:val="hidden"/>
            </w:sdtPr>
            <w:sdtContent>
              <w:p w14:paraId="47F5DB66" w14:textId="77777777" w:rsidR="00C97BBF" w:rsidRPr="003F234D" w:rsidRDefault="00C97BBF" w:rsidP="0032122F">
                <w:pPr>
                  <w:spacing w:after="120"/>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3DEEA18F" w14:textId="77777777" w:rsidR="00C97BBF" w:rsidRPr="003F234D" w:rsidRDefault="00C97BBF" w:rsidP="0032122F">
                <w:pPr>
                  <w:spacing w:after="120"/>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06B8CC0F" w14:textId="77777777" w:rsidR="00C97BBF" w:rsidRPr="003F234D" w:rsidRDefault="00C97BBF" w:rsidP="0032122F">
                <w:pPr>
                  <w:spacing w:after="120"/>
                  <w:rPr>
                    <w:noProof/>
                  </w:rPr>
                </w:pPr>
                <w:r w:rsidRPr="003F234D">
                  <w:rPr>
                    <w:noProof/>
                  </w:rPr>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14:paraId="7A791E82" w14:textId="77777777" w:rsidR="00C97BBF" w:rsidRPr="003F234D" w:rsidRDefault="00C97BBF" w:rsidP="0032122F">
                <w:pPr>
                  <w:spacing w:after="120"/>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139450DF" w14:textId="77777777" w:rsidR="00C97BBF" w:rsidRPr="003F234D" w:rsidRDefault="00C97BBF" w:rsidP="0032122F">
                <w:pPr>
                  <w:spacing w:after="120"/>
                  <w:rPr>
                    <w:noProof/>
                  </w:rPr>
                </w:pPr>
                <w:r w:rsidRPr="003F234D">
                  <w:rPr>
                    <w:noProof/>
                  </w:rPr>
                  <w:t xml:space="preserve">Donec sed malesuada orci. Vestibulum faucibus nulla eu est venenatis egestas. Mauris congue dolor et dolor commodo gravida. Fusce eu suscipit lacus, id egestas nisi. Ut nec dapibus sapien, id cursus risus. </w:t>
                </w:r>
              </w:p>
              <w:p w14:paraId="3BEF475D" w14:textId="77777777" w:rsidR="005B6BBD" w:rsidRPr="005B6BBD" w:rsidRDefault="00C97BBF" w:rsidP="0032122F">
                <w:pPr>
                  <w:spacing w:after="120"/>
                  <w:rPr>
                    <w:noProof/>
                  </w:rPr>
                </w:pPr>
                <w:r w:rsidRPr="003F234D">
                  <w:rPr>
                    <w:noProof/>
                  </w:rPr>
                  <w:t>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sdtContent>
          </w:sdt>
        </w:tc>
        <w:tc>
          <w:tcPr>
            <w:tcW w:w="2429" w:type="dxa"/>
          </w:tcPr>
          <w:p w14:paraId="65919825" w14:textId="77777777" w:rsidR="005B6BBD" w:rsidRPr="005B6BBD" w:rsidRDefault="005B6BBD" w:rsidP="005B6BBD"/>
        </w:tc>
      </w:tr>
      <w:tr w:rsidR="007766B6" w:rsidRPr="008C3979" w14:paraId="3DCE55BC" w14:textId="77777777" w:rsidTr="007766B6">
        <w:trPr>
          <w:trHeight w:val="849"/>
        </w:trPr>
        <w:tc>
          <w:tcPr>
            <w:tcW w:w="7651" w:type="dxa"/>
            <w:gridSpan w:val="3"/>
            <w:shd w:val="clear" w:color="auto" w:fill="auto"/>
            <w:tcMar>
              <w:top w:w="227" w:type="dxa"/>
              <w:bottom w:w="227" w:type="dxa"/>
            </w:tcMar>
          </w:tcPr>
          <w:p w14:paraId="5229CF5C" w14:textId="77777777" w:rsidR="007766B6" w:rsidRPr="003F234D" w:rsidRDefault="00000000" w:rsidP="007766B6">
            <w:pPr>
              <w:pStyle w:val="Heading1"/>
              <w:spacing w:before="240"/>
            </w:pPr>
            <w:sdt>
              <w:sdtPr>
                <w:id w:val="-1132480961"/>
                <w:placeholder>
                  <w:docPart w:val="DBC771D7C7D54ED5868EC1E85D2EF6BB"/>
                </w:placeholder>
                <w:temporary/>
                <w:showingPlcHdr/>
                <w15:appearance w15:val="hidden"/>
              </w:sdtPr>
              <w:sdtContent>
                <w:r w:rsidR="007766B6" w:rsidRPr="003F234D">
                  <w:t>Section Title</w:t>
                </w:r>
              </w:sdtContent>
            </w:sdt>
          </w:p>
          <w:sdt>
            <w:sdtPr>
              <w:id w:val="-191386701"/>
              <w:placeholder>
                <w:docPart w:val="0FC4476552584ABD8982CEA6B87DB6F0"/>
              </w:placeholder>
              <w:temporary/>
              <w:showingPlcHdr/>
              <w15:appearance w15:val="hidden"/>
            </w:sdtPr>
            <w:sdtContent>
              <w:p w14:paraId="2904DC42" w14:textId="77777777" w:rsidR="007766B6" w:rsidRDefault="007766B6" w:rsidP="007766B6">
                <w:pPr>
                  <w:rPr>
                    <w:noProof/>
                  </w:rPr>
                </w:pPr>
                <w:r w:rsidRPr="003F234D">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sdtContent>
          </w:sdt>
        </w:tc>
        <w:tc>
          <w:tcPr>
            <w:tcW w:w="2429" w:type="dxa"/>
            <w:shd w:val="clear" w:color="auto" w:fill="auto"/>
          </w:tcPr>
          <w:p w14:paraId="3A828FAB" w14:textId="77777777" w:rsidR="007766B6" w:rsidRPr="005B6BBD" w:rsidRDefault="007766B6" w:rsidP="005B6BBD"/>
        </w:tc>
      </w:tr>
      <w:tr w:rsidR="008C3979" w:rsidRPr="008C3979" w14:paraId="28AE6D8D" w14:textId="77777777" w:rsidTr="007766B6">
        <w:trPr>
          <w:trHeight w:val="1008"/>
        </w:trPr>
        <w:tc>
          <w:tcPr>
            <w:tcW w:w="7651" w:type="dxa"/>
            <w:gridSpan w:val="3"/>
            <w:shd w:val="clear" w:color="auto" w:fill="CB5577" w:themeFill="accent3"/>
            <w:tcMar>
              <w:top w:w="227" w:type="dxa"/>
              <w:bottom w:w="227" w:type="dxa"/>
            </w:tcMar>
          </w:tcPr>
          <w:sdt>
            <w:sdtPr>
              <w:rPr>
                <w:noProof/>
              </w:rPr>
              <w:id w:val="-1120838433"/>
              <w:placeholder>
                <w:docPart w:val="EAAB1E4C29AD4325A159990305032B70"/>
              </w:placeholder>
              <w:temporary/>
              <w:showingPlcHdr/>
              <w15:appearance w15:val="hidden"/>
            </w:sdtPr>
            <w:sdtContent>
              <w:p w14:paraId="2FBBD322" w14:textId="77777777" w:rsidR="005B6BBD" w:rsidRPr="005B6BBD" w:rsidRDefault="00C97BBF" w:rsidP="007831F1">
                <w:pPr>
                  <w:pStyle w:val="Quote2"/>
                  <w:ind w:left="446" w:right="274"/>
                  <w:rPr>
                    <w:noProof/>
                  </w:rPr>
                </w:pPr>
                <w:r w:rsidRPr="009802BB">
                  <w:t>Lorem ipsum dolor sit amet, consectetur adipiscing elit. Etiam aliquet eu mi quis lacinia.</w:t>
                </w:r>
              </w:p>
            </w:sdtContent>
          </w:sdt>
        </w:tc>
        <w:tc>
          <w:tcPr>
            <w:tcW w:w="2429" w:type="dxa"/>
          </w:tcPr>
          <w:p w14:paraId="539F7DEA" w14:textId="77777777" w:rsidR="005B6BBD" w:rsidRPr="005B6BBD" w:rsidRDefault="005B6BBD" w:rsidP="005B6BBD"/>
        </w:tc>
      </w:tr>
      <w:tr w:rsidR="00DB5DAB" w:rsidRPr="005B6BBD" w14:paraId="2C557C8E" w14:textId="77777777" w:rsidTr="007766B6">
        <w:trPr>
          <w:trHeight w:val="5594"/>
        </w:trPr>
        <w:tc>
          <w:tcPr>
            <w:tcW w:w="7651" w:type="dxa"/>
            <w:gridSpan w:val="3"/>
            <w:tcMar>
              <w:bottom w:w="0" w:type="dxa"/>
            </w:tcMar>
            <w:vAlign w:val="center"/>
          </w:tcPr>
          <w:sdt>
            <w:sdtPr>
              <w:id w:val="1726486748"/>
              <w:placeholder>
                <w:docPart w:val="617122E1FAA04941B63FBC71454BB9DB"/>
              </w:placeholder>
              <w:temporary/>
              <w:showingPlcHdr/>
              <w15:appearance w15:val="hidden"/>
            </w:sdtPr>
            <w:sdtContent>
              <w:p w14:paraId="46AD7125" w14:textId="77777777" w:rsidR="009802BB" w:rsidRPr="009802BB" w:rsidRDefault="009802BB" w:rsidP="009802BB">
                <w:pPr>
                  <w:spacing w:before="180" w:after="0" w:line="240" w:lineRule="auto"/>
                </w:pPr>
                <w:r w:rsidRPr="009802BB">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06DA77C1" w14:textId="77777777" w:rsidR="009802BB" w:rsidRPr="009802BB" w:rsidRDefault="009802BB" w:rsidP="009802BB">
                <w:pPr>
                  <w:spacing w:before="180" w:after="0" w:line="240" w:lineRule="auto"/>
                </w:pPr>
                <w:r w:rsidRPr="009802BB">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hendrerit, arcu dolor commodo libero, a sollicitudin quam nulla quis lectus. In at porta mauris. </w:t>
                </w:r>
              </w:p>
              <w:p w14:paraId="0630DC64" w14:textId="77777777" w:rsidR="00C6044C" w:rsidRDefault="009802BB" w:rsidP="009802BB">
                <w:pPr>
                  <w:spacing w:before="180" w:after="0" w:line="240" w:lineRule="auto"/>
                </w:pPr>
                <w:r w:rsidRPr="009802BB">
                  <w:t>Maecenas quis leo ipsum. Pellentesque blandit libero quis justo auctor, vitae faucibus ligula scelerisque. Nunc pulvinar augue dapibus. Cras ac aliquam sapien. Fusce consectetur est sed ultrices tincidunt. Ut eget ex id odio vulputate interdum ac ut nibh. Donec tempus dui quam, non hendrerit lectus convallis sed.</w:t>
                </w:r>
              </w:p>
            </w:sdtContent>
          </w:sdt>
          <w:p w14:paraId="1B83A16D" w14:textId="77777777" w:rsidR="00C97BBF" w:rsidRPr="003F234D" w:rsidRDefault="00000000" w:rsidP="007831F1">
            <w:pPr>
              <w:pStyle w:val="Heading1"/>
              <w:spacing w:before="240"/>
            </w:pPr>
            <w:sdt>
              <w:sdtPr>
                <w:id w:val="-1288512496"/>
                <w:placeholder>
                  <w:docPart w:val="809B6BF3F63543EDB4DFD87FF31602E3"/>
                </w:placeholder>
                <w:temporary/>
                <w:showingPlcHdr/>
                <w15:appearance w15:val="hidden"/>
              </w:sdtPr>
              <w:sdtContent>
                <w:r w:rsidR="00C97BBF" w:rsidRPr="003F234D">
                  <w:t>Section Title</w:t>
                </w:r>
              </w:sdtContent>
            </w:sdt>
          </w:p>
          <w:sdt>
            <w:sdtPr>
              <w:id w:val="1379280569"/>
              <w:placeholder>
                <w:docPart w:val="8B1987C6CFB6445F81FFCCA1C78F2766"/>
              </w:placeholder>
              <w:temporary/>
              <w:showingPlcHdr/>
              <w15:appearance w15:val="hidden"/>
            </w:sdtPr>
            <w:sdtContent>
              <w:p w14:paraId="23D495CF" w14:textId="77777777" w:rsidR="00C97BBF" w:rsidRPr="003F234D" w:rsidRDefault="00C97BBF" w:rsidP="005B275C">
                <w:r w:rsidRPr="003F234D">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14:paraId="2D83FD6B" w14:textId="77777777" w:rsidR="005B6BBD" w:rsidRPr="005B6BBD" w:rsidRDefault="00C97BBF" w:rsidP="005B275C">
                <w:r w:rsidRPr="003F234D">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p>
            </w:sdtContent>
          </w:sdt>
        </w:tc>
        <w:tc>
          <w:tcPr>
            <w:tcW w:w="2429" w:type="dxa"/>
          </w:tcPr>
          <w:p w14:paraId="3B9DB5D5" w14:textId="77777777" w:rsidR="005B6BBD" w:rsidRPr="005B6BBD" w:rsidRDefault="005B6BBD" w:rsidP="005B6BBD"/>
        </w:tc>
      </w:tr>
    </w:tbl>
    <w:p w14:paraId="669814B2" w14:textId="77777777" w:rsidR="007766B6" w:rsidRDefault="007766B6" w:rsidP="00220B9B"/>
    <w:p w14:paraId="735EEAF2" w14:textId="77777777" w:rsidR="007766B6" w:rsidRDefault="007766B6" w:rsidP="00220B9B">
      <w:pPr>
        <w:sectPr w:rsidR="007766B6" w:rsidSect="007766B6">
          <w:pgSz w:w="12240" w:h="15840" w:code="1"/>
          <w:pgMar w:top="994" w:right="1080" w:bottom="720" w:left="1080" w:header="706" w:footer="706" w:gutter="0"/>
          <w:cols w:space="851"/>
          <w:docGrid w:linePitch="360"/>
        </w:sectPr>
      </w:pPr>
    </w:p>
    <w:p w14:paraId="1B68308A" w14:textId="77777777" w:rsidR="00B31872" w:rsidRDefault="00B31872" w:rsidP="00220B9B">
      <w:r>
        <w:rPr>
          <w:noProof/>
        </w:rPr>
        <w:lastRenderedPageBreak/>
        <mc:AlternateContent>
          <mc:Choice Requires="wpg">
            <w:drawing>
              <wp:anchor distT="0" distB="0" distL="114300" distR="114300" simplePos="0" relativeHeight="251700224" behindDoc="1" locked="1" layoutInCell="1" allowOverlap="1" wp14:anchorId="04A22AA5" wp14:editId="5C4AA586">
                <wp:simplePos x="0" y="0"/>
                <wp:positionH relativeFrom="column">
                  <wp:posOffset>-674370</wp:posOffset>
                </wp:positionH>
                <wp:positionV relativeFrom="line">
                  <wp:posOffset>-683895</wp:posOffset>
                </wp:positionV>
                <wp:extent cx="7801200" cy="7783200"/>
                <wp:effectExtent l="0" t="0" r="9525" b="8255"/>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01200" cy="7783200"/>
                          <a:chOff x="28575" y="152400"/>
                          <a:chExt cx="7800975" cy="7783200"/>
                        </a:xfrm>
                      </wpg:grpSpPr>
                      <wps:wsp>
                        <wps:cNvPr id="11" name="Rectangle 11">
                          <a:extLst>
                            <a:ext uri="{C183D7F6-B498-43B3-948B-1728B52AA6E4}">
                              <adec:decorative xmlns:adec="http://schemas.microsoft.com/office/drawing/2017/decorative" val="1"/>
                            </a:ext>
                          </a:extLst>
                        </wps:cNvPr>
                        <wps:cNvSpPr/>
                        <wps:spPr>
                          <a:xfrm>
                            <a:off x="28575" y="152400"/>
                            <a:ext cx="7772400" cy="7750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C109A" w14:textId="77777777" w:rsidR="00B31872" w:rsidRPr="00E403F2" w:rsidRDefault="00B31872" w:rsidP="00A618B4"/>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28575" y="152400"/>
                            <a:ext cx="7800975" cy="5107940"/>
                          </a:xfrm>
                          <a:prstGeom prst="rect">
                            <a:avLst/>
                          </a:prstGeom>
                          <a:ln>
                            <a:noFill/>
                          </a:ln>
                          <a:extLst>
                            <a:ext uri="{53640926-AAD7-44D8-BBD7-CCE9431645EC}">
                              <a14:shadowObscured xmlns:a14="http://schemas.microsoft.com/office/drawing/2010/main"/>
                            </a:ext>
                          </a:extLst>
                        </pic:spPr>
                      </pic:pic>
                      <wps:wsp>
                        <wps:cNvPr id="12" name="Rectangle 12">
                          <a:extLst>
                            <a:ext uri="{C183D7F6-B498-43B3-948B-1728B52AA6E4}">
                              <adec:decorative xmlns:adec="http://schemas.microsoft.com/office/drawing/2017/decorative" val="1"/>
                            </a:ext>
                          </a:extLst>
                        </wps:cNvPr>
                        <wps:cNvSpPr/>
                        <wps:spPr>
                          <a:xfrm>
                            <a:off x="28575" y="152400"/>
                            <a:ext cx="464400" cy="7783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22AA5" id="Group 29" o:spid="_x0000_s1030" alt="&quot;&quot;" style="position:absolute;margin-left:-53.1pt;margin-top:-53.85pt;width:614.25pt;height:612.85pt;z-index:-251616256;mso-position-vertical-relative:line;mso-width-relative:margin;mso-height-relative:margin" coordorigin="285,1524" coordsize="78009,7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">
                <v:rect id="Rectangle 11" o:spid="_x0000_s1031" alt="&quot;&quot;" style="position:absolute;left:285;top:1524;width:77724;height:775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" fillcolor="#6a3b68 [3208]" stroked="f" strokeweight="1pt">
                  <v:textbox>
                    <w:txbxContent>
                      <w:p w14:paraId="0E8C109A" w14:textId="77777777" w:rsidR="00B31872" w:rsidRPr="00E403F2" w:rsidRDefault="00B31872" w:rsidP="00A618B4"/>
                    </w:txbxContent>
                  </v:textbox>
                </v:rect>
                <v:shape id="Picture 15" o:spid="_x0000_s1032" type="#_x0000_t75" alt="&quot;&quot;" style="position:absolute;left:285;top:1524;width:78010;height:5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">
                  <v:imagedata r:id="rId14" o:title=""/>
                </v:shape>
                <v:rect id="Rectangle 12" o:spid="_x0000_s1033" alt="&quot;&quot;" style="position:absolute;left:285;top:1524;width:4644;height:7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" fillcolor="#f2f2f2" stroked="f" strokeweight="1pt">
                  <v:fill opacity="32896f"/>
                </v:rec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7651"/>
        <w:gridCol w:w="2429"/>
      </w:tblGrid>
      <w:tr w:rsidR="00A618B4" w14:paraId="2DA57FCA" w14:textId="77777777" w:rsidTr="00617F7D">
        <w:tc>
          <w:tcPr>
            <w:tcW w:w="10086" w:type="dxa"/>
            <w:gridSpan w:val="2"/>
            <w:tcMar>
              <w:top w:w="8902" w:type="dxa"/>
            </w:tcMar>
          </w:tcPr>
          <w:p w14:paraId="071AE3E5" w14:textId="77777777" w:rsidR="00A618B4" w:rsidRPr="00D528B9" w:rsidRDefault="00000000" w:rsidP="00D528B9">
            <w:pPr>
              <w:pStyle w:val="ChapterTitle"/>
            </w:pPr>
            <w:sdt>
              <w:sdtPr>
                <w:id w:val="120969001"/>
                <w:placeholder>
                  <w:docPart w:val="93B9C38ECA9847C0AF38734856452FB4"/>
                </w:placeholder>
                <w:temporary/>
                <w:showingPlcHdr/>
                <w15:appearance w15:val="hidden"/>
              </w:sdtPr>
              <w:sdtContent>
                <w:r w:rsidR="00A618B4" w:rsidRPr="00D528B9">
                  <w:t>Chapter Title</w:t>
                </w:r>
              </w:sdtContent>
            </w:sdt>
          </w:p>
        </w:tc>
      </w:tr>
      <w:tr w:rsidR="00B31872" w14:paraId="2A5C7918" w14:textId="77777777" w:rsidTr="00475E10">
        <w:trPr>
          <w:trHeight w:val="1728"/>
        </w:trPr>
        <w:tc>
          <w:tcPr>
            <w:tcW w:w="7655" w:type="dxa"/>
            <w:tcMar>
              <w:top w:w="461" w:type="dxa"/>
              <w:bottom w:w="576" w:type="dxa"/>
            </w:tcMar>
            <w:vAlign w:val="bottom"/>
          </w:tcPr>
          <w:p w14:paraId="412439AE" w14:textId="77777777" w:rsidR="00B31872" w:rsidRPr="00D528B9" w:rsidRDefault="00000000" w:rsidP="00D528B9">
            <w:pPr>
              <w:pStyle w:val="Introduction"/>
            </w:pPr>
            <w:sdt>
              <w:sdtPr>
                <w:id w:val="924615468"/>
                <w:placeholder>
                  <w:docPart w:val="59482E8E1FEE40A3B47B481397D65D7C"/>
                </w:placeholder>
                <w:temporary/>
                <w:showingPlcHdr/>
                <w15:appearance w15:val="hidden"/>
              </w:sdtPr>
              <w:sdtContent>
                <w:r w:rsidR="00A618B4" w:rsidRPr="00D528B9">
                  <w:t>Lorem ipsum dolor sit amet, consectetur adipiscing elit. Etiam aliquet eu mi quis lacinia. Ut fermentum a magna ut eleifend.</w:t>
                </w:r>
              </w:sdtContent>
            </w:sdt>
          </w:p>
        </w:tc>
        <w:tc>
          <w:tcPr>
            <w:tcW w:w="2431" w:type="dxa"/>
          </w:tcPr>
          <w:p w14:paraId="25C5A520" w14:textId="77777777" w:rsidR="00B31872" w:rsidRDefault="00B31872" w:rsidP="00D528B9">
            <w:pPr>
              <w:pStyle w:val="Introduction"/>
            </w:pPr>
          </w:p>
        </w:tc>
      </w:tr>
    </w:tbl>
    <w:p w14:paraId="389E5799" w14:textId="77777777" w:rsidR="007766B6" w:rsidRDefault="007766B6" w:rsidP="00220B9B"/>
    <w:p w14:paraId="2D93662B" w14:textId="77777777" w:rsidR="007766B6" w:rsidRDefault="007766B6" w:rsidP="00220B9B">
      <w:pPr>
        <w:sectPr w:rsidR="007766B6" w:rsidSect="007766B6">
          <w:pgSz w:w="12240" w:h="15840" w:code="1"/>
          <w:pgMar w:top="994" w:right="1080" w:bottom="720" w:left="1080" w:header="706" w:footer="706" w:gutter="0"/>
          <w:cols w:space="851"/>
          <w:docGrid w:linePitch="360"/>
        </w:sectPr>
      </w:pPr>
    </w:p>
    <w:p w14:paraId="0AC35472" w14:textId="77777777" w:rsidR="00617F7D" w:rsidRDefault="00617F7D" w:rsidP="007766B6">
      <w:pPr>
        <w:spacing w:after="0"/>
      </w:pPr>
      <w:r>
        <w:rPr>
          <w:noProof/>
        </w:rPr>
        <w:lastRenderedPageBreak/>
        <mc:AlternateContent>
          <mc:Choice Requires="wpg">
            <w:drawing>
              <wp:anchor distT="0" distB="0" distL="114300" distR="114300" simplePos="0" relativeHeight="251695104" behindDoc="1" locked="1" layoutInCell="1" allowOverlap="1" wp14:anchorId="36BCFE9D" wp14:editId="0B80AD52">
                <wp:simplePos x="0" y="0"/>
                <wp:positionH relativeFrom="column">
                  <wp:posOffset>4303395</wp:posOffset>
                </wp:positionH>
                <wp:positionV relativeFrom="line">
                  <wp:posOffset>-628650</wp:posOffset>
                </wp:positionV>
                <wp:extent cx="2784475" cy="1005840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84475" cy="10058400"/>
                          <a:chOff x="352382" y="-161941"/>
                          <a:chExt cx="2782018" cy="10127484"/>
                        </a:xfrm>
                        <a:solidFill>
                          <a:schemeClr val="accent2"/>
                        </a:solidFill>
                      </wpg:grpSpPr>
                      <wps:wsp>
                        <wps:cNvPr id="17" name="Rectangle 17">
                          <a:extLst>
                            <a:ext uri="{C183D7F6-B498-43B3-948B-1728B52AA6E4}">
                              <adec:decorative xmlns:adec="http://schemas.microsoft.com/office/drawing/2017/decorative" val="1"/>
                            </a:ext>
                          </a:extLst>
                        </wps:cNvPr>
                        <wps:cNvSpPr/>
                        <wps:spPr>
                          <a:xfrm>
                            <a:off x="352382" y="-161941"/>
                            <a:ext cx="2782018" cy="29576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a:extLst>
                            <a:ext uri="{C183D7F6-B498-43B3-948B-1728B52AA6E4}">
                              <adec:decorative xmlns:adec="http://schemas.microsoft.com/office/drawing/2017/decorative" val="1"/>
                            </a:ext>
                          </a:extLst>
                        </wps:cNvPr>
                        <wps:cNvSpPr/>
                        <wps:spPr>
                          <a:xfrm>
                            <a:off x="352382" y="4752331"/>
                            <a:ext cx="2782017" cy="52132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27FCF" id="Group 31" o:spid="_x0000_s1026" alt="&quot;&quot;" style="position:absolute;margin-left:338.85pt;margin-top:-49.5pt;width:219.25pt;height:11in;z-index:-251621376;mso-position-vertical-relative:line;mso-width-relative:margin;mso-height-relative:margin" coordorigin="3523,-1619" coordsize="27820,1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">
                <v:rect id="Rectangle 17" o:spid="_x0000_s1027" alt="&quot;&quot;" style="position:absolute;left:3523;top:-1619;width:27821;height:29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" fillcolor="#17a6b1 [3205]" stroked="f" strokeweight="1pt"/>
                <v:rect id="Rectangle 18" o:spid="_x0000_s1028" alt="&quot;&quot;" style="position:absolute;left:3523;top:47523;width:27820;height:5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17a6b1 [3205]" stroked="f" strokeweight="1p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6375"/>
        <w:gridCol w:w="3705"/>
      </w:tblGrid>
      <w:tr w:rsidR="00922B8C" w:rsidRPr="003F234D" w14:paraId="5F20FEDD" w14:textId="77777777" w:rsidTr="0028265E">
        <w:trPr>
          <w:trHeight w:val="3870"/>
        </w:trPr>
        <w:tc>
          <w:tcPr>
            <w:tcW w:w="6379" w:type="dxa"/>
            <w:vMerge w:val="restart"/>
          </w:tcPr>
          <w:p w14:paraId="028B3E35" w14:textId="77777777" w:rsidR="00922B8C" w:rsidRPr="003F234D" w:rsidRDefault="00000000" w:rsidP="00617F7D">
            <w:pPr>
              <w:pStyle w:val="Heading1"/>
            </w:pPr>
            <w:sdt>
              <w:sdtPr>
                <w:id w:val="-871842230"/>
                <w:placeholder>
                  <w:docPart w:val="A0881777AF304E898009DAAF0D482533"/>
                </w:placeholder>
                <w:temporary/>
                <w:showingPlcHdr/>
                <w15:appearance w15:val="hidden"/>
              </w:sdtPr>
              <w:sdtContent>
                <w:r w:rsidR="00922B8C" w:rsidRPr="003F234D">
                  <w:t>Section Title</w:t>
                </w:r>
              </w:sdtContent>
            </w:sdt>
          </w:p>
          <w:sdt>
            <w:sdtPr>
              <w:rPr>
                <w:noProof/>
              </w:rPr>
              <w:id w:val="1037468616"/>
              <w:placeholder>
                <w:docPart w:val="7798910173884091B8656AF8E62CA392"/>
              </w:placeholder>
              <w:temporary/>
              <w:showingPlcHdr/>
              <w15:appearance w15:val="hidden"/>
            </w:sdtPr>
            <w:sdtContent>
              <w:p w14:paraId="32DE31D9" w14:textId="77777777" w:rsidR="00922B8C" w:rsidRPr="003F234D" w:rsidRDefault="00922B8C" w:rsidP="00617F7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112B2D53" w14:textId="77777777" w:rsidR="00922B8C" w:rsidRPr="003F234D" w:rsidRDefault="00922B8C" w:rsidP="00617F7D">
                <w:pPr>
                  <w:rPr>
                    <w:noProof/>
                  </w:rPr>
                </w:pPr>
                <w:r w:rsidRPr="003F234D">
                  <w:rPr>
                    <w:noProof/>
                  </w:rPr>
                  <w:t xml:space="preserve">Donec sed malesuada orci. Vestibulum faucibus nulla eu est venenatis egestas. Mauris congue dolor et dolor commodo gravida. </w:t>
                </w:r>
              </w:p>
              <w:p w14:paraId="40768B50" w14:textId="77777777" w:rsidR="00922B8C" w:rsidRPr="003F234D" w:rsidRDefault="00922B8C" w:rsidP="00617F7D">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1ECB64D1" w14:textId="77777777" w:rsidR="00922B8C" w:rsidRPr="003F234D" w:rsidRDefault="00922B8C" w:rsidP="00617F7D">
                <w:pPr>
                  <w:rPr>
                    <w:noProof/>
                  </w:rPr>
                </w:pPr>
                <w:r w:rsidRPr="003F234D">
                  <w:rPr>
                    <w:noProof/>
                  </w:rPr>
                  <w:t xml:space="preserve">Pellentesque vel congue ante. Suspendisse pretium sem est, a tincidunt nunc dictum a. In mattis arcu dui, non pretium risus convallis quis. Morbi ornare condimentum pharetra. </w:t>
                </w:r>
              </w:p>
              <w:p w14:paraId="7BE756DA" w14:textId="77777777" w:rsidR="00922B8C" w:rsidRPr="003F234D" w:rsidRDefault="00922B8C" w:rsidP="00617F7D">
                <w:pPr>
                  <w:rPr>
                    <w:noProof/>
                  </w:rPr>
                </w:pPr>
                <w:r w:rsidRPr="003F234D">
                  <w:rPr>
                    <w:noProof/>
                  </w:rPr>
                  <w:t>Vestibulum vitae posuere risus, at viverra metus. Quisque congue, ligula at vulputate blandit, urna ante cursus ligula, bibendum blandit velit nunc nec felis.</w:t>
                </w:r>
              </w:p>
            </w:sdtContent>
          </w:sdt>
          <w:sdt>
            <w:sdtPr>
              <w:id w:val="263044226"/>
              <w:placeholder>
                <w:docPart w:val="057EA39993094367969412BA6CEC9762"/>
              </w:placeholder>
              <w:temporary/>
              <w:showingPlcHdr/>
              <w15:appearance w15:val="hidden"/>
            </w:sdtPr>
            <w:sdtContent>
              <w:p w14:paraId="74FBDA7C" w14:textId="77777777" w:rsidR="00922B8C" w:rsidRPr="003F234D" w:rsidRDefault="00922B8C" w:rsidP="00617F7D">
                <w:pPr>
                  <w:pStyle w:val="ListBullet"/>
                </w:pPr>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w:t>
                </w:r>
              </w:p>
              <w:p w14:paraId="7CF9B976" w14:textId="77777777" w:rsidR="00922B8C" w:rsidRPr="003F234D" w:rsidRDefault="00922B8C" w:rsidP="00617F7D">
                <w:pPr>
                  <w:pStyle w:val="ListBullet"/>
                </w:pPr>
                <w:r w:rsidRPr="003F234D">
                  <w:t xml:space="preserve">Ut congue quis tortor eget sodales. Nulla a erat eget nunc hendrerit ultrices eu nec nulla. Donec viverra leo aliquet, auctor quam id, convallis orci. Sed in molestie est. </w:t>
                </w:r>
              </w:p>
              <w:p w14:paraId="134CCBCC" w14:textId="77777777" w:rsidR="00922B8C" w:rsidRPr="003F234D" w:rsidRDefault="00922B8C" w:rsidP="00617F7D">
                <w:pPr>
                  <w:pStyle w:val="ListBullet"/>
                </w:pPr>
                <w:r w:rsidRPr="003F234D">
                  <w:t>Lorem ipsum dolor sit amet, consectetur adipiscing elit. Etiam aliquet eu mi quis lacinia. Ut fermentum a magna ut eleifend. Integer convallis suscipit ante eu varius.</w:t>
                </w:r>
              </w:p>
            </w:sdtContent>
          </w:sdt>
          <w:sdt>
            <w:sdtPr>
              <w:rPr>
                <w:noProof/>
              </w:rPr>
              <w:id w:val="2030369400"/>
              <w:placeholder>
                <w:docPart w:val="6E28A802A2124229B7DA0C3ADB718407"/>
              </w:placeholder>
              <w:temporary/>
              <w:showingPlcHdr/>
              <w15:appearance w15:val="hidden"/>
            </w:sdtPr>
            <w:sdtContent>
              <w:p w14:paraId="04330231" w14:textId="77777777" w:rsidR="00922B8C" w:rsidRPr="003F234D" w:rsidRDefault="00922B8C" w:rsidP="00617F7D">
                <w:pPr>
                  <w:rPr>
                    <w:noProof/>
                  </w:rPr>
                </w:pPr>
                <w:r w:rsidRPr="003F234D">
                  <w:rPr>
                    <w:noProof/>
                  </w:rPr>
                  <w:t xml:space="preserve">Lorem ipsum dolor sit amet, consectetur adipiscing elit. Etiam aliquet eu mi quis lacinia. Ut fermentum a magna ut eleifend. Integer convallis suscipit ante eu varius. </w:t>
                </w:r>
              </w:p>
              <w:p w14:paraId="33E7C44E" w14:textId="77777777" w:rsidR="00922B8C" w:rsidRPr="003F234D" w:rsidRDefault="00922B8C" w:rsidP="00617F7D">
                <w:pPr>
                  <w:rPr>
                    <w:noProof/>
                  </w:rPr>
                </w:pPr>
                <w:r w:rsidRPr="003F234D">
                  <w:rPr>
                    <w:noProof/>
                  </w:rPr>
                  <w:t>Donec sed malesuada orci. Vestibulum faucibus nulla eu est venenatis egestas. Mauris congue dolor et dolor commodo gravida. Fusce eu suscipit lacus, id egestas nisi.</w:t>
                </w:r>
              </w:p>
            </w:sdtContent>
          </w:sdt>
          <w:p w14:paraId="5D62A825" w14:textId="77777777" w:rsidR="00922B8C" w:rsidRPr="003F234D" w:rsidRDefault="00000000" w:rsidP="00617F7D">
            <w:pPr>
              <w:pStyle w:val="Heading1"/>
            </w:pPr>
            <w:sdt>
              <w:sdtPr>
                <w:id w:val="1296647143"/>
                <w:placeholder>
                  <w:docPart w:val="AE5710EF34224B92837287775A36ED7A"/>
                </w:placeholder>
                <w:temporary/>
                <w:showingPlcHdr/>
                <w15:appearance w15:val="hidden"/>
              </w:sdtPr>
              <w:sdtContent>
                <w:r w:rsidR="00922B8C" w:rsidRPr="003F234D">
                  <w:t>Section Title</w:t>
                </w:r>
              </w:sdtContent>
            </w:sdt>
          </w:p>
          <w:sdt>
            <w:sdtPr>
              <w:rPr>
                <w:noProof/>
              </w:rPr>
              <w:id w:val="-675577898"/>
              <w:placeholder>
                <w:docPart w:val="FD8C30E567CE4CEDA9E131781B712987"/>
              </w:placeholder>
              <w:temporary/>
              <w:showingPlcHdr/>
              <w15:appearance w15:val="hidden"/>
            </w:sdtPr>
            <w:sdtContent>
              <w:p w14:paraId="2CD97C0B" w14:textId="77777777" w:rsidR="00922B8C" w:rsidRPr="003F234D" w:rsidRDefault="00922B8C" w:rsidP="00617F7D">
                <w:pPr>
                  <w:rPr>
                    <w:noProof/>
                  </w:rPr>
                </w:pPr>
                <w:r w:rsidRPr="003F234D">
                  <w:rPr>
                    <w:noProof/>
                  </w:rPr>
                  <w:t>Lorem ipsum dolor sit amet, consectetur adipiscing elit. Etiam aliquet eu mi quis lacinia. Ut fermentum a magna ut eleifend. Integer convallis suscipit ante eu varius.</w:t>
                </w:r>
              </w:p>
            </w:sdtContent>
          </w:sdt>
        </w:tc>
        <w:tc>
          <w:tcPr>
            <w:tcW w:w="3707" w:type="dxa"/>
          </w:tcPr>
          <w:p w14:paraId="2E787B5A" w14:textId="77777777" w:rsidR="00922B8C" w:rsidRPr="003F234D" w:rsidRDefault="00922B8C" w:rsidP="00617F7D"/>
        </w:tc>
      </w:tr>
      <w:tr w:rsidR="00922B8C" w:rsidRPr="003F234D" w14:paraId="54887D3B" w14:textId="77777777" w:rsidTr="00DC49B0">
        <w:trPr>
          <w:trHeight w:val="4241"/>
        </w:trPr>
        <w:tc>
          <w:tcPr>
            <w:tcW w:w="6379" w:type="dxa"/>
            <w:vMerge/>
          </w:tcPr>
          <w:p w14:paraId="0FDE55F4" w14:textId="77777777" w:rsidR="00922B8C" w:rsidRPr="003F234D" w:rsidRDefault="00922B8C" w:rsidP="00617F7D"/>
        </w:tc>
        <w:tc>
          <w:tcPr>
            <w:tcW w:w="3707" w:type="dxa"/>
            <w:tcMar>
              <w:left w:w="737" w:type="dxa"/>
            </w:tcMar>
          </w:tcPr>
          <w:p w14:paraId="5F943A2B" w14:textId="77777777" w:rsidR="00922B8C" w:rsidRPr="00053705" w:rsidRDefault="00000000" w:rsidP="007766B6">
            <w:pPr>
              <w:pStyle w:val="Quote3"/>
              <w:rPr>
                <w:strike/>
              </w:rPr>
            </w:pPr>
            <w:sdt>
              <w:sdtPr>
                <w:id w:val="-1093848446"/>
                <w:placeholder>
                  <w:docPart w:val="EF30880F4D7E4ABABCB81D4BCE1A6597"/>
                </w:placeholder>
                <w:temporary/>
                <w:showingPlcHdr/>
                <w15:appearance w15:val="hidden"/>
              </w:sdtPr>
              <w:sdtContent>
                <w:r w:rsidR="00BE0D18" w:rsidRPr="009802BB">
                  <w:t>Lorem ipsum suas dolor sit amet, cu option vim possim aperiri.</w:t>
                </w:r>
              </w:sdtContent>
            </w:sdt>
          </w:p>
        </w:tc>
      </w:tr>
      <w:tr w:rsidR="00922B8C" w:rsidRPr="003F234D" w14:paraId="0C8214E2" w14:textId="77777777" w:rsidTr="00593F53">
        <w:tc>
          <w:tcPr>
            <w:tcW w:w="6379" w:type="dxa"/>
            <w:vMerge/>
          </w:tcPr>
          <w:p w14:paraId="133912B5" w14:textId="77777777" w:rsidR="00922B8C" w:rsidRPr="003F234D" w:rsidRDefault="00922B8C" w:rsidP="00617F7D"/>
        </w:tc>
        <w:tc>
          <w:tcPr>
            <w:tcW w:w="3707" w:type="dxa"/>
          </w:tcPr>
          <w:p w14:paraId="0F8F6E2B" w14:textId="77777777" w:rsidR="00922B8C" w:rsidRPr="003F234D" w:rsidRDefault="00922B8C" w:rsidP="00617F7D"/>
        </w:tc>
      </w:tr>
    </w:tbl>
    <w:p w14:paraId="7567CA7C" w14:textId="77777777" w:rsidR="007F250D" w:rsidRDefault="007F250D"/>
    <w:p w14:paraId="29CFF394" w14:textId="77777777" w:rsidR="007766B6" w:rsidRDefault="007766B6">
      <w:pPr>
        <w:sectPr w:rsidR="007766B6" w:rsidSect="007766B6">
          <w:pgSz w:w="12240" w:h="15840" w:code="1"/>
          <w:pgMar w:top="994" w:right="1080" w:bottom="720" w:left="1080" w:header="706" w:footer="706" w:gutter="0"/>
          <w:cols w:space="851"/>
          <w:docGrid w:linePitch="360"/>
        </w:sectPr>
      </w:pPr>
    </w:p>
    <w:p w14:paraId="29C04A69" w14:textId="77777777" w:rsidR="004E4BD9" w:rsidRDefault="00593F53">
      <w:r w:rsidRPr="003F234D">
        <w:rPr>
          <w:noProof/>
        </w:rPr>
        <w:lastRenderedPageBreak/>
        <mc:AlternateContent>
          <mc:Choice Requires="wpg">
            <w:drawing>
              <wp:anchor distT="0" distB="0" distL="114300" distR="114300" simplePos="0" relativeHeight="251670528" behindDoc="1" locked="1" layoutInCell="1" allowOverlap="1" wp14:anchorId="6285E5EC" wp14:editId="45D28559">
                <wp:simplePos x="0" y="0"/>
                <wp:positionH relativeFrom="column">
                  <wp:posOffset>-685800</wp:posOffset>
                </wp:positionH>
                <wp:positionV relativeFrom="line">
                  <wp:posOffset>-631190</wp:posOffset>
                </wp:positionV>
                <wp:extent cx="7772400" cy="100584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635" y="53335"/>
                          <a:chExt cx="7773584" cy="10058300"/>
                        </a:xfrm>
                      </wpg:grpSpPr>
                      <wps:wsp>
                        <wps:cNvPr id="19" name="Rectangle 19">
                          <a:extLst>
                            <a:ext uri="{C183D7F6-B498-43B3-948B-1728B52AA6E4}">
                              <adec:decorative xmlns:adec="http://schemas.microsoft.com/office/drawing/2017/decorative" val="1"/>
                            </a:ext>
                          </a:extLst>
                        </wps:cNvPr>
                        <wps:cNvSpPr/>
                        <wps:spPr>
                          <a:xfrm>
                            <a:off x="-635" y="53335"/>
                            <a:ext cx="7773584" cy="1005766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Tree rings"/>
                          <pic:cNvPicPr>
                            <a:picLocks noChangeAspect="1"/>
                          </pic:cNvPicPr>
                        </pic:nvPicPr>
                        <pic:blipFill rotWithShape="1">
                          <a:blip r:embed="rId15" cstate="screen">
                            <a:extLst>
                              <a:ext uri="{28A0092B-C50C-407E-A947-70E740481C1C}">
                                <a14:useLocalDpi xmlns:a14="http://schemas.microsoft.com/office/drawing/2010/main"/>
                              </a:ext>
                            </a:extLst>
                          </a:blip>
                          <a:srcRect l="323" r="323"/>
                          <a:stretch/>
                        </pic:blipFill>
                        <pic:spPr bwMode="auto">
                          <a:xfrm rot="5400000">
                            <a:off x="-2533664" y="2587912"/>
                            <a:ext cx="10057665" cy="4989160"/>
                          </a:xfrm>
                          <a:prstGeom prst="rect">
                            <a:avLst/>
                          </a:prstGeom>
                          <a:ln>
                            <a:noFill/>
                          </a:ln>
                          <a:extLst>
                            <a:ext uri="{53640926-AAD7-44D8-BBD7-CCE9431645EC}">
                              <a14:shadowObscured xmlns:a14="http://schemas.microsoft.com/office/drawing/2010/main"/>
                            </a:ext>
                          </a:extLst>
                        </pic:spPr>
                      </pic:pic>
                      <wps:wsp>
                        <wps:cNvPr id="7" name="Rectangle 7">
                          <a:extLst>
                            <a:ext uri="{C183D7F6-B498-43B3-948B-1728B52AA6E4}">
                              <adec:decorative xmlns:adec="http://schemas.microsoft.com/office/drawing/2017/decorative" val="1"/>
                            </a:ext>
                          </a:extLst>
                        </wps:cNvPr>
                        <wps:cNvSpPr/>
                        <wps:spPr>
                          <a:xfrm>
                            <a:off x="-4" y="53340"/>
                            <a:ext cx="457344" cy="10058295"/>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3B8A3" id="Group 9" o:spid="_x0000_s1026" alt="&quot;&quot;" style="position:absolute;margin-left:-54pt;margin-top:-49.7pt;width:612pt;height:11in;z-index:-251645952;mso-position-vertical-relative:line;mso-width-relative:margin;mso-height-relative:margin" coordorigin="-6,533" coordsize="77735,100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">
                <v:rect id="Rectangle 19" o:spid="_x0000_s1027" alt="&quot;&quot;" style="position:absolute;left:-6;top:533;width:77735;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" fillcolor="#6a3b68 [3208]" stroked="f" strokeweight="1pt"/>
                <v:shape id="Picture 21" o:spid="_x0000_s1028" type="#_x0000_t75" alt="Tree rings" style="position:absolute;left:-25338;top:25879;width:100577;height:498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">
                  <v:imagedata r:id="rId16" o:title="Tree rings" cropleft="212f" cropright="212f"/>
                </v:shape>
                <v:rect id="Rectangle 7" o:spid="_x0000_s1029" alt="&quot;&quot;" style="position:absolute;top:533;width:4573;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" fillcolor="#f2f2f2" stroked="f" strokeweight="1pt">
                  <v:fill opacity="32896f"/>
                </v:rec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1417"/>
        <w:gridCol w:w="7225"/>
        <w:gridCol w:w="1438"/>
      </w:tblGrid>
      <w:tr w:rsidR="00593F53" w14:paraId="4BA5BB94" w14:textId="77777777" w:rsidTr="001E2618">
        <w:trPr>
          <w:trHeight w:val="668"/>
        </w:trPr>
        <w:tc>
          <w:tcPr>
            <w:tcW w:w="1418" w:type="dxa"/>
            <w:tcMar>
              <w:top w:w="3742" w:type="dxa"/>
            </w:tcMar>
          </w:tcPr>
          <w:p w14:paraId="50F36939" w14:textId="77777777" w:rsidR="00593F53" w:rsidRDefault="00593F53">
            <w:pPr>
              <w:rPr>
                <w:noProof/>
              </w:rPr>
            </w:pPr>
          </w:p>
        </w:tc>
        <w:tc>
          <w:tcPr>
            <w:tcW w:w="7229" w:type="dxa"/>
          </w:tcPr>
          <w:p w14:paraId="251889B3" w14:textId="77777777" w:rsidR="00593F53" w:rsidRDefault="00593F53">
            <w:pPr>
              <w:rPr>
                <w:noProof/>
              </w:rPr>
            </w:pPr>
          </w:p>
        </w:tc>
        <w:tc>
          <w:tcPr>
            <w:tcW w:w="1439" w:type="dxa"/>
          </w:tcPr>
          <w:p w14:paraId="39675146" w14:textId="77777777" w:rsidR="00593F53" w:rsidRDefault="00593F53">
            <w:pPr>
              <w:rPr>
                <w:noProof/>
              </w:rPr>
            </w:pPr>
          </w:p>
        </w:tc>
      </w:tr>
      <w:tr w:rsidR="00593F53" w14:paraId="36DFB73A" w14:textId="77777777" w:rsidTr="007E3857">
        <w:trPr>
          <w:trHeight w:val="2029"/>
        </w:trPr>
        <w:tc>
          <w:tcPr>
            <w:tcW w:w="1418" w:type="dxa"/>
          </w:tcPr>
          <w:p w14:paraId="3019EBBE" w14:textId="77777777" w:rsidR="00593F53" w:rsidRDefault="00593F53">
            <w:pPr>
              <w:rPr>
                <w:noProof/>
              </w:rPr>
            </w:pPr>
          </w:p>
        </w:tc>
        <w:tc>
          <w:tcPr>
            <w:tcW w:w="7229" w:type="dxa"/>
            <w:shd w:val="clear" w:color="auto" w:fill="FFFFFF" w:themeFill="background1"/>
            <w:tcMar>
              <w:top w:w="851" w:type="dxa"/>
              <w:bottom w:w="851" w:type="dxa"/>
            </w:tcMar>
          </w:tcPr>
          <w:p w14:paraId="6D759CBB" w14:textId="77777777" w:rsidR="00593F53" w:rsidRDefault="00000000" w:rsidP="001E2618">
            <w:pPr>
              <w:pStyle w:val="Quote4"/>
              <w:ind w:left="379" w:right="450" w:hanging="180"/>
            </w:pPr>
            <w:sdt>
              <w:sdtPr>
                <w:id w:val="670453349"/>
                <w:placeholder>
                  <w:docPart w:val="C81502F7C6CA4CF7830671F00AA4E10F"/>
                </w:placeholder>
                <w:temporary/>
                <w:showingPlcHdr/>
                <w15:appearance w15:val="hidden"/>
              </w:sdtPr>
              <w:sdtContent>
                <w:r w:rsidR="00593F53" w:rsidRPr="009802BB">
                  <w:t>Lorem ipsum dolor sit amet, consectetur adipiscing elit. Etiam aliquet eu mi quis lacinia.</w:t>
                </w:r>
              </w:sdtContent>
            </w:sdt>
          </w:p>
        </w:tc>
        <w:tc>
          <w:tcPr>
            <w:tcW w:w="1439" w:type="dxa"/>
          </w:tcPr>
          <w:p w14:paraId="540AA16D" w14:textId="77777777" w:rsidR="00593F53" w:rsidRDefault="00593F53">
            <w:pPr>
              <w:rPr>
                <w:noProof/>
              </w:rPr>
            </w:pPr>
          </w:p>
        </w:tc>
      </w:tr>
      <w:tr w:rsidR="00593F53" w:rsidRPr="00503CB7" w14:paraId="6BCA4B45" w14:textId="77777777" w:rsidTr="00503CB7">
        <w:trPr>
          <w:trHeight w:val="17"/>
        </w:trPr>
        <w:tc>
          <w:tcPr>
            <w:tcW w:w="1418" w:type="dxa"/>
            <w:tcMar>
              <w:top w:w="4253" w:type="dxa"/>
            </w:tcMar>
          </w:tcPr>
          <w:p w14:paraId="3F8503BD" w14:textId="77777777" w:rsidR="00593F53" w:rsidRPr="00503CB7" w:rsidRDefault="00593F53" w:rsidP="00503CB7">
            <w:pPr>
              <w:spacing w:after="0"/>
              <w:rPr>
                <w:noProof/>
                <w:sz w:val="12"/>
                <w:szCs w:val="12"/>
              </w:rPr>
            </w:pPr>
          </w:p>
        </w:tc>
        <w:tc>
          <w:tcPr>
            <w:tcW w:w="7229" w:type="dxa"/>
          </w:tcPr>
          <w:p w14:paraId="6CED3110" w14:textId="77777777" w:rsidR="00593F53" w:rsidRPr="00503CB7" w:rsidRDefault="00593F53" w:rsidP="00503CB7">
            <w:pPr>
              <w:spacing w:after="0"/>
              <w:rPr>
                <w:noProof/>
                <w:sz w:val="12"/>
                <w:szCs w:val="12"/>
              </w:rPr>
            </w:pPr>
          </w:p>
        </w:tc>
        <w:tc>
          <w:tcPr>
            <w:tcW w:w="1439" w:type="dxa"/>
          </w:tcPr>
          <w:p w14:paraId="628036FC" w14:textId="77777777" w:rsidR="00593F53" w:rsidRPr="00503CB7" w:rsidRDefault="00593F53" w:rsidP="00503CB7">
            <w:pPr>
              <w:spacing w:after="0"/>
              <w:rPr>
                <w:noProof/>
                <w:sz w:val="12"/>
                <w:szCs w:val="12"/>
              </w:rPr>
            </w:pPr>
          </w:p>
        </w:tc>
      </w:tr>
    </w:tbl>
    <w:p w14:paraId="4AB67B38" w14:textId="77777777" w:rsidR="00503CB7" w:rsidRDefault="00503CB7" w:rsidP="00885BC3">
      <w:pPr>
        <w:spacing w:after="0"/>
        <w:rPr>
          <w:noProof/>
        </w:rPr>
      </w:pPr>
    </w:p>
    <w:p w14:paraId="55A1F593" w14:textId="77777777" w:rsidR="007766B6" w:rsidRDefault="007766B6" w:rsidP="00885BC3">
      <w:pPr>
        <w:spacing w:after="0"/>
        <w:rPr>
          <w:noProof/>
        </w:rPr>
        <w:sectPr w:rsidR="007766B6" w:rsidSect="007766B6">
          <w:pgSz w:w="12240" w:h="15840" w:code="1"/>
          <w:pgMar w:top="994" w:right="1080" w:bottom="720" w:left="1080" w:header="706" w:footer="706" w:gutter="0"/>
          <w:cols w:space="851"/>
          <w:docGrid w:linePitch="360"/>
        </w:sectPr>
      </w:pPr>
    </w:p>
    <w:p w14:paraId="4156E743" w14:textId="77777777" w:rsidR="00841014" w:rsidRDefault="007766B6" w:rsidP="00885BC3">
      <w:pPr>
        <w:spacing w:after="0"/>
        <w:rPr>
          <w:noProof/>
        </w:rPr>
      </w:pPr>
      <w:r>
        <w:rPr>
          <w:noProof/>
        </w:rPr>
        <w:lastRenderedPageBreak/>
        <mc:AlternateContent>
          <mc:Choice Requires="wps">
            <w:drawing>
              <wp:anchor distT="0" distB="0" distL="114300" distR="114300" simplePos="0" relativeHeight="251718656" behindDoc="1" locked="1" layoutInCell="1" allowOverlap="1" wp14:anchorId="38526F6A" wp14:editId="4D89054E">
                <wp:simplePos x="0" y="0"/>
                <wp:positionH relativeFrom="column">
                  <wp:posOffset>-685800</wp:posOffset>
                </wp:positionH>
                <wp:positionV relativeFrom="paragraph">
                  <wp:posOffset>4709160</wp:posOffset>
                </wp:positionV>
                <wp:extent cx="2569464" cy="4718304"/>
                <wp:effectExtent l="0" t="0" r="2540"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9464" cy="471830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A6E7F" id="Rectangle 10" o:spid="_x0000_s1026" alt="&quot;&quot;" style="position:absolute;margin-left:-54pt;margin-top:370.8pt;width:202.3pt;height:3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" fillcolor="#17a6b1 [3205]" stroked="f" strokeweight="1pt">
                <w10:anchorlock/>
              </v:rect>
            </w:pict>
          </mc:Fallback>
        </mc:AlternateContent>
      </w:r>
    </w:p>
    <w:tbl>
      <w:tblPr>
        <w:tblW w:w="5000" w:type="pct"/>
        <w:tblCellMar>
          <w:left w:w="0" w:type="dxa"/>
          <w:right w:w="0" w:type="dxa"/>
        </w:tblCellMar>
        <w:tblLook w:val="04A0" w:firstRow="1" w:lastRow="0" w:firstColumn="1" w:lastColumn="0" w:noHBand="0" w:noVBand="1"/>
      </w:tblPr>
      <w:tblGrid>
        <w:gridCol w:w="3542"/>
        <w:gridCol w:w="6538"/>
      </w:tblGrid>
      <w:tr w:rsidR="00EA79BE" w:rsidRPr="003F234D" w14:paraId="293BBB23" w14:textId="77777777" w:rsidTr="007766B6">
        <w:trPr>
          <w:trHeight w:val="4298"/>
        </w:trPr>
        <w:tc>
          <w:tcPr>
            <w:tcW w:w="3544" w:type="dxa"/>
          </w:tcPr>
          <w:p w14:paraId="3DF2CD88" w14:textId="77777777" w:rsidR="00EA79BE" w:rsidRPr="003F234D" w:rsidRDefault="00EA79BE" w:rsidP="00EA79BE"/>
        </w:tc>
        <w:tc>
          <w:tcPr>
            <w:tcW w:w="6542" w:type="dxa"/>
            <w:vMerge w:val="restart"/>
          </w:tcPr>
          <w:p w14:paraId="26C3AC3B" w14:textId="77777777" w:rsidR="00506E3F" w:rsidRPr="003F234D" w:rsidRDefault="00000000" w:rsidP="00506E3F">
            <w:pPr>
              <w:pStyle w:val="Heading1"/>
            </w:pPr>
            <w:sdt>
              <w:sdtPr>
                <w:id w:val="-1994022527"/>
                <w:placeholder>
                  <w:docPart w:val="D1D72E8008A7417382F2DCE7196274A5"/>
                </w:placeholder>
                <w:temporary/>
                <w:showingPlcHdr/>
                <w15:appearance w15:val="hidden"/>
              </w:sdtPr>
              <w:sdtContent>
                <w:r w:rsidR="00506E3F" w:rsidRPr="003F234D">
                  <w:t>Section Title</w:t>
                </w:r>
              </w:sdtContent>
            </w:sdt>
          </w:p>
          <w:sdt>
            <w:sdtPr>
              <w:rPr>
                <w:noProof/>
              </w:rPr>
              <w:id w:val="-972984416"/>
              <w:placeholder>
                <w:docPart w:val="74352994E0304B32BF35AAB7302ADB73"/>
              </w:placeholder>
              <w:temporary/>
              <w:showingPlcHdr/>
              <w15:appearance w15:val="hidden"/>
            </w:sdtPr>
            <w:sdtContent>
              <w:p w14:paraId="3BB31466"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60225309" w14:textId="77777777" w:rsidR="002B4439" w:rsidRPr="003F234D" w:rsidRDefault="002B4439" w:rsidP="002B4439">
                <w:pPr>
                  <w:rPr>
                    <w:noProof/>
                  </w:rPr>
                </w:pPr>
                <w:r w:rsidRPr="003F234D">
                  <w:rPr>
                    <w:noProof/>
                  </w:rPr>
                  <w:t xml:space="preserve">Donec sed malesuada orci. Vestibulum faucibus nulla eu est venenatis egestas. Mauris congue dolor et dolor commodo gravida. </w:t>
                </w:r>
              </w:p>
              <w:p w14:paraId="1FD87323" w14:textId="77777777" w:rsidR="002B4439" w:rsidRPr="003F234D" w:rsidRDefault="002B4439" w:rsidP="002B4439">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14:paraId="4DC5CAA6" w14:textId="77777777" w:rsidR="002B4439" w:rsidRPr="003F234D" w:rsidRDefault="002B4439" w:rsidP="002B4439">
                <w:pPr>
                  <w:rPr>
                    <w:noProof/>
                  </w:rPr>
                </w:pPr>
                <w:r w:rsidRPr="003F234D">
                  <w:rPr>
                    <w:noProof/>
                  </w:rPr>
                  <w:t xml:space="preserve">Pellentesque vel congue ante. Suspendisse pretium sem est, a tincidunt nunc dictum a. In mattis arcu dui, non pretium risus convallis quis. Morbi ornare condimentum pharetra. </w:t>
                </w:r>
              </w:p>
              <w:p w14:paraId="37FC2057" w14:textId="77777777" w:rsidR="002B4439" w:rsidRPr="003F234D" w:rsidRDefault="002B4439" w:rsidP="002B4439">
                <w:pPr>
                  <w:rPr>
                    <w:noProof/>
                  </w:rPr>
                </w:pPr>
                <w:r w:rsidRPr="003F234D">
                  <w:rPr>
                    <w:noProof/>
                  </w:rPr>
                  <w:t>Vestibulum vitae posuere risus, at viverra metus. Quisque congue, ligula at vulputate blandit, urna ante cursus ligula, bibendum blandit velit nunc nec felis.</w:t>
                </w:r>
              </w:p>
              <w:p w14:paraId="5E7181DF"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439020CD"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w:t>
                </w:r>
              </w:p>
              <w:p w14:paraId="0B473BAE" w14:textId="77777777" w:rsidR="002B4439" w:rsidRPr="003F234D" w:rsidRDefault="002B4439" w:rsidP="002B4439">
                <w:pPr>
                  <w:rPr>
                    <w:noProof/>
                  </w:rPr>
                </w:pPr>
                <w:r w:rsidRPr="003F234D">
                  <w:rPr>
                    <w:noProof/>
                  </w:rPr>
                  <w:t xml:space="preserve">Lorem ipsum dolor sit amet, consectetur adipiscing elit. Etiam aliquet eu mi quis lacinia. Ut fermentum a magna ut eleifend. Integer convallis suscipit ante eu varius. </w:t>
                </w:r>
              </w:p>
              <w:p w14:paraId="46C94892" w14:textId="77777777" w:rsidR="00506E3F" w:rsidRPr="003F234D" w:rsidRDefault="002B4439" w:rsidP="002B4439">
                <w:pPr>
                  <w:rPr>
                    <w:noProof/>
                  </w:rPr>
                </w:pPr>
                <w:r w:rsidRPr="003F234D">
                  <w:rPr>
                    <w:noProof/>
                  </w:rPr>
                  <w:t>Donec sed malesuada orci. Vestibulum faucibus nulla eu est venenatis egestas. Mauris congue dolor et dolor commodo gravida. Fusce eu suscipit lacus, id egestas nisi. Ut nec dapibus sapien, id cursus risus.</w:t>
                </w:r>
              </w:p>
            </w:sdtContent>
          </w:sdt>
          <w:p w14:paraId="32F1D205" w14:textId="77777777" w:rsidR="00506E3F" w:rsidRPr="003F234D" w:rsidRDefault="00000000" w:rsidP="00506E3F">
            <w:pPr>
              <w:pStyle w:val="Heading1"/>
              <w:rPr>
                <w:noProof/>
              </w:rPr>
            </w:pPr>
            <w:sdt>
              <w:sdtPr>
                <w:id w:val="-1193992765"/>
                <w:placeholder>
                  <w:docPart w:val="71BA5CF265854039A130A8C99C771EF6"/>
                </w:placeholder>
                <w:temporary/>
                <w:showingPlcHdr/>
                <w15:appearance w15:val="hidden"/>
              </w:sdtPr>
              <w:sdtContent>
                <w:r w:rsidR="00506E3F" w:rsidRPr="003F234D">
                  <w:t>Section Title</w:t>
                </w:r>
              </w:sdtContent>
            </w:sdt>
          </w:p>
          <w:sdt>
            <w:sdtPr>
              <w:id w:val="1316145293"/>
              <w:placeholder>
                <w:docPart w:val="E3EB51C8E6F44B61B51B98D02A2E61E5"/>
              </w:placeholder>
              <w:temporary/>
              <w:showingPlcHdr/>
              <w15:appearance w15:val="hidden"/>
            </w:sdtPr>
            <w:sdtContent>
              <w:p w14:paraId="0212E083" w14:textId="77777777" w:rsidR="00EA79BE" w:rsidRPr="003F234D" w:rsidRDefault="002B4439" w:rsidP="00506E3F">
                <w:r w:rsidRPr="003F234D">
                  <w:t>Lorem ipsum dolor sit amet, consectetur adipiscing elit. Etiam aliquet eu mi quis lacinia. Ut fermentum a magna ut eleifend. Integer convallis suscipit ante eu varius. fdfd</w:t>
                </w:r>
              </w:p>
            </w:sdtContent>
          </w:sdt>
        </w:tc>
      </w:tr>
      <w:tr w:rsidR="00EA79BE" w:rsidRPr="003F234D" w14:paraId="69E4F9C4" w14:textId="77777777" w:rsidTr="007F250D">
        <w:trPr>
          <w:trHeight w:val="3724"/>
        </w:trPr>
        <w:tc>
          <w:tcPr>
            <w:tcW w:w="3544" w:type="dxa"/>
            <w:tcMar>
              <w:right w:w="680" w:type="dxa"/>
            </w:tcMar>
          </w:tcPr>
          <w:p w14:paraId="7386F45F" w14:textId="77777777" w:rsidR="00EA79BE" w:rsidRPr="003F234D" w:rsidRDefault="00000000" w:rsidP="008F2B87">
            <w:pPr>
              <w:pStyle w:val="Quote3"/>
            </w:pPr>
            <w:sdt>
              <w:sdtPr>
                <w:id w:val="-755428473"/>
                <w:placeholder>
                  <w:docPart w:val="1844F998D052421B90D9BBDB3FA72A0A"/>
                </w:placeholder>
                <w:temporary/>
                <w:showingPlcHdr/>
                <w15:appearance w15:val="hidden"/>
              </w:sdtPr>
              <w:sdtContent>
                <w:r w:rsidR="00EA79BE" w:rsidRPr="009802BB">
                  <w:t>Lorem ipsum suas dolor sit amet, cu option tritani ius possim aperiri.</w:t>
                </w:r>
              </w:sdtContent>
            </w:sdt>
          </w:p>
          <w:p w14:paraId="1B59DC5F" w14:textId="77777777" w:rsidR="00EA79BE" w:rsidRPr="003F234D" w:rsidRDefault="00EA79BE" w:rsidP="00642B92">
            <w:pPr>
              <w:pStyle w:val="Caption"/>
            </w:pPr>
          </w:p>
        </w:tc>
        <w:tc>
          <w:tcPr>
            <w:tcW w:w="6542" w:type="dxa"/>
            <w:vMerge/>
          </w:tcPr>
          <w:p w14:paraId="6167E5BA" w14:textId="77777777" w:rsidR="00EA79BE" w:rsidRPr="003F234D" w:rsidRDefault="00EA79BE" w:rsidP="00EA79BE"/>
        </w:tc>
      </w:tr>
    </w:tbl>
    <w:p w14:paraId="104ED54F" w14:textId="77777777" w:rsidR="004E4BD9" w:rsidRDefault="005F4B01" w:rsidP="007F250D">
      <w:r>
        <w:rPr>
          <w:noProof/>
        </w:rPr>
        <mc:AlternateContent>
          <mc:Choice Requires="wps">
            <w:drawing>
              <wp:anchor distT="0" distB="0" distL="114300" distR="114300" simplePos="0" relativeHeight="251716608" behindDoc="1" locked="0" layoutInCell="1" allowOverlap="1" wp14:anchorId="1C9D6C56" wp14:editId="5E51E167">
                <wp:simplePos x="0" y="0"/>
                <wp:positionH relativeFrom="column">
                  <wp:posOffset>-685800</wp:posOffset>
                </wp:positionH>
                <wp:positionV relativeFrom="paragraph">
                  <wp:posOffset>-9072245</wp:posOffset>
                </wp:positionV>
                <wp:extent cx="2565070" cy="3194463"/>
                <wp:effectExtent l="0" t="0" r="6985"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5070" cy="3194463"/>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26D6" id="Rectangle 6" o:spid="_x0000_s1026" alt="&quot;&quot;" style="position:absolute;margin-left:-54pt;margin-top:-714.35pt;width:201.95pt;height:251.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" stroked="f" strokeweight="1pt">
                <v:fill r:id="rId18" o:title="" recolor="t" rotate="t" type="frame"/>
              </v:rect>
            </w:pict>
          </mc:Fallback>
        </mc:AlternateContent>
      </w:r>
    </w:p>
    <w:p w14:paraId="3B59E9E7" w14:textId="77777777" w:rsidR="007766B6" w:rsidRDefault="007766B6" w:rsidP="007F250D">
      <w:pPr>
        <w:sectPr w:rsidR="007766B6" w:rsidSect="007766B6">
          <w:pgSz w:w="12240" w:h="15840" w:code="1"/>
          <w:pgMar w:top="994" w:right="1080" w:bottom="720" w:left="1080" w:header="706" w:footer="706" w:gutter="0"/>
          <w:cols w:space="851"/>
          <w:docGrid w:linePitch="360"/>
        </w:sectPr>
      </w:pPr>
    </w:p>
    <w:p w14:paraId="036F1139" w14:textId="77777777" w:rsidR="007574CB" w:rsidRDefault="007574CB" w:rsidP="007F250D"/>
    <w:tbl>
      <w:tblPr>
        <w:tblW w:w="5000" w:type="pct"/>
        <w:tblCellMar>
          <w:left w:w="0" w:type="dxa"/>
          <w:right w:w="0" w:type="dxa"/>
        </w:tblCellMar>
        <w:tblLook w:val="04A0" w:firstRow="1" w:lastRow="0" w:firstColumn="1" w:lastColumn="0" w:noHBand="0" w:noVBand="1"/>
      </w:tblPr>
      <w:tblGrid>
        <w:gridCol w:w="5953"/>
        <w:gridCol w:w="1982"/>
        <w:gridCol w:w="2145"/>
      </w:tblGrid>
      <w:tr w:rsidR="007F250D" w14:paraId="23E5B330" w14:textId="77777777" w:rsidTr="007F250D">
        <w:tc>
          <w:tcPr>
            <w:tcW w:w="7938" w:type="dxa"/>
            <w:gridSpan w:val="2"/>
          </w:tcPr>
          <w:bookmarkStart w:id="0" w:name="_Hlk40879349" w:displacedByCustomXml="next"/>
          <w:sdt>
            <w:sdtPr>
              <w:id w:val="-951311734"/>
              <w:placeholder>
                <w:docPart w:val="8CC605E5DAE7484AA2C26EE21A21AACE"/>
              </w:placeholder>
              <w:temporary/>
              <w:showingPlcHdr/>
              <w15:appearance w15:val="hidden"/>
            </w:sdtPr>
            <w:sdtContent>
              <w:p w14:paraId="56F46410" w14:textId="77777777" w:rsidR="009802BB" w:rsidRPr="009802BB" w:rsidRDefault="009802BB" w:rsidP="009802BB">
                <w:r w:rsidRPr="009802BB">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p>
            </w:sdtContent>
          </w:sdt>
          <w:p w14:paraId="78AFA807" w14:textId="77777777" w:rsidR="007E10BC" w:rsidRPr="00475E10" w:rsidRDefault="007E10BC" w:rsidP="00475E10">
            <w:pPr>
              <w:pStyle w:val="Quote8"/>
              <w:rPr>
                <w:rStyle w:val="Strong"/>
                <w:b w:val="0"/>
                <w:bCs w:val="0"/>
              </w:rPr>
            </w:pPr>
            <w:r w:rsidRPr="00475E10">
              <w:rPr>
                <w:rStyle w:val="Strong"/>
                <w:b w:val="0"/>
                <w:bCs w:val="0"/>
              </w:rPr>
              <w:t>Lorem ipsum sit amet, consectetur</w:t>
            </w:r>
            <w:r w:rsidR="001E2618" w:rsidRPr="00475E10">
              <w:rPr>
                <w:rStyle w:val="Strong"/>
                <w:b w:val="0"/>
                <w:bCs w:val="0"/>
              </w:rPr>
              <w:t xml:space="preserve"> </w:t>
            </w:r>
            <w:r w:rsidRPr="00475E10">
              <w:rPr>
                <w:rStyle w:val="Strong"/>
                <w:b w:val="0"/>
                <w:bCs w:val="0"/>
              </w:rPr>
              <w:t>adipiscing elit. Etiam aliquet eu mi quis</w:t>
            </w:r>
            <w:r w:rsidR="001E2618" w:rsidRPr="00475E10">
              <w:rPr>
                <w:rStyle w:val="Strong"/>
                <w:b w:val="0"/>
                <w:bCs w:val="0"/>
              </w:rPr>
              <w:t xml:space="preserve"> </w:t>
            </w:r>
            <w:r w:rsidRPr="00475E10">
              <w:rPr>
                <w:rStyle w:val="Strong"/>
                <w:b w:val="0"/>
                <w:bCs w:val="0"/>
              </w:rPr>
              <w:t>lacinia. Ut fermentum a magna ut eleifend.Integer convallis suscipit ante eu varius.Morbi a purus dolor.</w:t>
            </w:r>
          </w:p>
          <w:sdt>
            <w:sdtPr>
              <w:id w:val="277604659"/>
              <w:placeholder>
                <w:docPart w:val="86FE1848E6944045BA10336F6A92718D"/>
              </w:placeholder>
              <w:temporary/>
              <w:showingPlcHdr/>
              <w15:appearance w15:val="hidden"/>
            </w:sdtPr>
            <w:sdtContent>
              <w:p w14:paraId="05CE1C2B" w14:textId="77777777" w:rsidR="009802BB" w:rsidRPr="009802BB" w:rsidRDefault="009802BB" w:rsidP="009802BB">
                <w:pPr>
                  <w:spacing w:before="240"/>
                </w:pPr>
                <w:r w:rsidRPr="009802BB">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4F1B4868" w14:textId="77777777" w:rsidR="007F250D" w:rsidRDefault="009802BB" w:rsidP="009802BB">
                <w:pPr>
                  <w:spacing w:before="240"/>
                </w:pPr>
                <w:r w:rsidRPr="009802BB">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sdtContent>
          </w:sdt>
        </w:tc>
        <w:tc>
          <w:tcPr>
            <w:tcW w:w="2148" w:type="dxa"/>
          </w:tcPr>
          <w:p w14:paraId="64B58CC1" w14:textId="77777777" w:rsidR="007F250D" w:rsidRDefault="007F250D" w:rsidP="006B6D4B"/>
        </w:tc>
      </w:tr>
      <w:bookmarkEnd w:id="0"/>
      <w:tr w:rsidR="007F250D" w14:paraId="5FF831C5" w14:textId="77777777" w:rsidTr="007F250D">
        <w:tc>
          <w:tcPr>
            <w:tcW w:w="5954" w:type="dxa"/>
          </w:tcPr>
          <w:p w14:paraId="3E180191" w14:textId="77777777" w:rsidR="007F250D" w:rsidRDefault="007F250D" w:rsidP="006B6D4B">
            <w:r>
              <w:rPr>
                <w:noProof/>
              </w:rPr>
              <w:drawing>
                <wp:inline distT="0" distB="0" distL="0" distR="0" wp14:anchorId="0641152C" wp14:editId="09D5E9EB">
                  <wp:extent cx="3369326" cy="3610610"/>
                  <wp:effectExtent l="0" t="0" r="2540" b="8890"/>
                  <wp:docPr id="193" name="Picture 193" descr="Meandering Riv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eandering River Flow"/>
                          <pic:cNvPicPr>
                            <a:picLocks noChangeAspect="1"/>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3369326" cy="361061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bottom"/>
          </w:tcPr>
          <w:p w14:paraId="3A00FC4E" w14:textId="77777777" w:rsidR="007F250D" w:rsidRDefault="00000000" w:rsidP="007F250D">
            <w:pPr>
              <w:pStyle w:val="Caption2"/>
            </w:pPr>
            <w:sdt>
              <w:sdtPr>
                <w:id w:val="1110703230"/>
                <w:placeholder>
                  <w:docPart w:val="AC98848110974BC88B9D3CCAB807FBAA"/>
                </w:placeholder>
                <w:temporary/>
                <w:showingPlcHdr/>
                <w15:appearance w15:val="hidden"/>
              </w:sdtPr>
              <w:sdtContent>
                <w:r w:rsidR="007F250D" w:rsidRPr="00E403F2">
                  <w:t>Image Caption: Lorem ipsum dolor sit amet, consectetur adipiscing elit.</w:t>
                </w:r>
              </w:sdtContent>
            </w:sdt>
          </w:p>
        </w:tc>
        <w:tc>
          <w:tcPr>
            <w:tcW w:w="2148" w:type="dxa"/>
          </w:tcPr>
          <w:p w14:paraId="52DC1400" w14:textId="77777777" w:rsidR="007F250D" w:rsidRDefault="007F250D" w:rsidP="006B6D4B"/>
        </w:tc>
      </w:tr>
    </w:tbl>
    <w:p w14:paraId="4F9A3060" w14:textId="77777777" w:rsidR="006B6D4B" w:rsidRDefault="006B6D4B" w:rsidP="006B6D4B"/>
    <w:p w14:paraId="693EBC99" w14:textId="77777777" w:rsidR="007766B6" w:rsidRDefault="007766B6">
      <w:pPr>
        <w:rPr>
          <w:noProof/>
        </w:rPr>
        <w:sectPr w:rsidR="007766B6" w:rsidSect="007766B6">
          <w:pgSz w:w="12240" w:h="15840" w:code="1"/>
          <w:pgMar w:top="994" w:right="1080" w:bottom="720" w:left="1080" w:header="706" w:footer="706" w:gutter="0"/>
          <w:cols w:space="851"/>
          <w:docGrid w:linePitch="360"/>
        </w:sectPr>
      </w:pPr>
    </w:p>
    <w:p w14:paraId="26D61EBD" w14:textId="77777777" w:rsidR="007766B6" w:rsidRDefault="007766B6">
      <w:r w:rsidRPr="003F234D">
        <w:rPr>
          <w:noProof/>
        </w:rPr>
        <w:lastRenderedPageBreak/>
        <w:drawing>
          <wp:anchor distT="0" distB="0" distL="114300" distR="114300" simplePos="0" relativeHeight="251720704" behindDoc="1" locked="1" layoutInCell="1" allowOverlap="1" wp14:anchorId="6E7B80EF" wp14:editId="130E433E">
            <wp:simplePos x="0" y="0"/>
            <wp:positionH relativeFrom="column">
              <wp:posOffset>-685800</wp:posOffset>
            </wp:positionH>
            <wp:positionV relativeFrom="line">
              <wp:posOffset>-631190</wp:posOffset>
            </wp:positionV>
            <wp:extent cx="7743825" cy="4429125"/>
            <wp:effectExtent l="0" t="0" r="9525"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tyImages-97236975.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7743825"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6694"/>
        <w:gridCol w:w="1693"/>
        <w:gridCol w:w="1693"/>
      </w:tblGrid>
      <w:tr w:rsidR="007E3857" w:rsidRPr="003F234D" w14:paraId="2349A697" w14:textId="77777777" w:rsidTr="009802BB">
        <w:trPr>
          <w:trHeight w:val="5855"/>
        </w:trPr>
        <w:tc>
          <w:tcPr>
            <w:tcW w:w="6694" w:type="dxa"/>
          </w:tcPr>
          <w:p w14:paraId="7F65F460" w14:textId="77777777" w:rsidR="007E3857" w:rsidRPr="003F234D" w:rsidRDefault="007E3857" w:rsidP="004C43D2"/>
        </w:tc>
        <w:tc>
          <w:tcPr>
            <w:tcW w:w="1693" w:type="dxa"/>
          </w:tcPr>
          <w:p w14:paraId="055CFE2A" w14:textId="77777777" w:rsidR="007E3857" w:rsidRPr="003F234D" w:rsidRDefault="007E3857" w:rsidP="004C43D2"/>
        </w:tc>
        <w:tc>
          <w:tcPr>
            <w:tcW w:w="1693" w:type="dxa"/>
          </w:tcPr>
          <w:p w14:paraId="5B8F4B53" w14:textId="77777777" w:rsidR="007E3857" w:rsidRPr="007E3857" w:rsidRDefault="007E3857" w:rsidP="004C43D2">
            <w:pPr>
              <w:rPr>
                <w:i/>
                <w:iCs/>
              </w:rPr>
            </w:pPr>
          </w:p>
        </w:tc>
      </w:tr>
      <w:tr w:rsidR="007E3857" w:rsidRPr="003F234D" w14:paraId="6E6E9CDD" w14:textId="77777777" w:rsidTr="007766B6">
        <w:tc>
          <w:tcPr>
            <w:tcW w:w="6694" w:type="dxa"/>
          </w:tcPr>
          <w:p w14:paraId="5B88B6DC" w14:textId="77777777" w:rsidR="007E3857" w:rsidRPr="003F234D" w:rsidRDefault="00000000" w:rsidP="004C43D2">
            <w:pPr>
              <w:pStyle w:val="Quote5"/>
            </w:pPr>
            <w:sdt>
              <w:sdtPr>
                <w:id w:val="224660902"/>
                <w:placeholder>
                  <w:docPart w:val="A9FF3D8BEBE548DD8F268FDA65F7FD46"/>
                </w:placeholder>
                <w:temporary/>
                <w:showingPlcHdr/>
                <w15:appearance w15:val="hidden"/>
              </w:sdtPr>
              <w:sdtContent>
                <w:r w:rsidR="007E3857" w:rsidRPr="009802BB">
                  <w:t>Lorem ipsum dolor sit amet, consectetur adipiscing elit. Etiam aliquet eu mi quis lacinia.</w:t>
                </w:r>
              </w:sdtContent>
            </w:sdt>
          </w:p>
          <w:sdt>
            <w:sdtPr>
              <w:id w:val="-1242405341"/>
              <w:placeholder>
                <w:docPart w:val="901908EBFE9242DA95177D8B07AAEB46"/>
              </w:placeholder>
              <w:temporary/>
              <w:showingPlcHdr/>
              <w15:appearance w15:val="hidden"/>
            </w:sdtPr>
            <w:sdtContent>
              <w:p w14:paraId="26DC051E" w14:textId="77777777" w:rsidR="007E3857" w:rsidRPr="003F234D" w:rsidRDefault="007E3857" w:rsidP="004C43D2">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14:paraId="61BD18A7" w14:textId="77777777" w:rsidR="007E3857" w:rsidRPr="003F234D" w:rsidRDefault="007E3857" w:rsidP="004C43D2">
                <w:r w:rsidRPr="003F234D">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14:paraId="2E67A6D2" w14:textId="77777777" w:rsidR="007E3857" w:rsidRPr="003F234D" w:rsidRDefault="007E3857" w:rsidP="004C43D2">
                <w:r w:rsidRPr="003F234D">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sdtContent>
          </w:sdt>
        </w:tc>
        <w:tc>
          <w:tcPr>
            <w:tcW w:w="1693" w:type="dxa"/>
          </w:tcPr>
          <w:p w14:paraId="59778C32" w14:textId="77777777" w:rsidR="007E3857" w:rsidRDefault="007E3857" w:rsidP="004C43D2">
            <w:pPr>
              <w:pStyle w:val="Quote5"/>
            </w:pPr>
          </w:p>
        </w:tc>
        <w:tc>
          <w:tcPr>
            <w:tcW w:w="1693" w:type="dxa"/>
          </w:tcPr>
          <w:p w14:paraId="5A4A460F" w14:textId="77777777" w:rsidR="007E3857" w:rsidRPr="007E3857" w:rsidRDefault="007E3857" w:rsidP="004C43D2">
            <w:pPr>
              <w:pStyle w:val="Quote5"/>
              <w:rPr>
                <w:i w:val="0"/>
                <w:iCs/>
              </w:rPr>
            </w:pPr>
          </w:p>
        </w:tc>
      </w:tr>
    </w:tbl>
    <w:p w14:paraId="2484CE50" w14:textId="77777777" w:rsidR="004E4BD9" w:rsidRDefault="004E4BD9" w:rsidP="003D0860">
      <w:pPr>
        <w:rPr>
          <w:noProof/>
        </w:rPr>
      </w:pPr>
    </w:p>
    <w:p w14:paraId="15EB88A4" w14:textId="77777777" w:rsidR="009802BB" w:rsidRDefault="009802BB" w:rsidP="003D0860">
      <w:pPr>
        <w:rPr>
          <w:noProof/>
        </w:rPr>
        <w:sectPr w:rsidR="009802BB" w:rsidSect="007766B6">
          <w:pgSz w:w="12240" w:h="15840" w:code="1"/>
          <w:pgMar w:top="994" w:right="1080" w:bottom="720" w:left="1080" w:header="706" w:footer="706" w:gutter="0"/>
          <w:cols w:space="851"/>
          <w:docGrid w:linePitch="360"/>
        </w:sectPr>
      </w:pPr>
    </w:p>
    <w:p w14:paraId="07E5AA30" w14:textId="77777777" w:rsidR="000B3301" w:rsidRDefault="009802BB" w:rsidP="003D0860">
      <w:pPr>
        <w:rPr>
          <w:noProof/>
        </w:rPr>
      </w:pPr>
      <w:r>
        <w:rPr>
          <w:noProof/>
        </w:rPr>
        <w:lastRenderedPageBreak/>
        <mc:AlternateContent>
          <mc:Choice Requires="wps">
            <w:drawing>
              <wp:anchor distT="0" distB="0" distL="114300" distR="114300" simplePos="0" relativeHeight="251722752" behindDoc="1" locked="1" layoutInCell="1" allowOverlap="1" wp14:anchorId="25366316" wp14:editId="32841A5C">
                <wp:simplePos x="0" y="0"/>
                <wp:positionH relativeFrom="column">
                  <wp:posOffset>-685800</wp:posOffset>
                </wp:positionH>
                <wp:positionV relativeFrom="page">
                  <wp:posOffset>7449820</wp:posOffset>
                </wp:positionV>
                <wp:extent cx="7754112" cy="2606040"/>
                <wp:effectExtent l="0" t="0" r="0" b="381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4112" cy="2606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3829" w14:textId="77777777" w:rsidR="009802BB" w:rsidRPr="0006324A" w:rsidRDefault="009802BB" w:rsidP="009802BB">
                            <w:pPr>
                              <w:spacing w:line="192" w:lineRule="auto"/>
                              <w:ind w:right="1077"/>
                              <w:rPr>
                                <w:rFonts w:ascii="Tw Cen MT" w:hAnsi="Tw Cen MT"/>
                                <w:b/>
                                <w:bCs/>
                                <w:sz w:val="40"/>
                                <w:szCs w:val="4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6316" id="Rectangle 24" o:spid="_x0000_s1034" alt="&quot;&quot;" style="position:absolute;margin-left:-54pt;margin-top:586.6pt;width:610.55pt;height:20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" fillcolor="#14756e [3204]" stroked="f" strokeweight="1pt">
                <v:textbox>
                  <w:txbxContent>
                    <w:p w14:paraId="0AC23829" w14:textId="77777777" w:rsidR="009802BB" w:rsidRPr="0006324A" w:rsidRDefault="009802BB" w:rsidP="009802BB">
                      <w:pPr>
                        <w:spacing w:line="192" w:lineRule="auto"/>
                        <w:ind w:right="1077"/>
                        <w:rPr>
                          <w:rFonts w:ascii="Tw Cen MT" w:hAnsi="Tw Cen MT"/>
                          <w:b/>
                          <w:bCs/>
                          <w:sz w:val="40"/>
                          <w:szCs w:val="40"/>
                        </w:rPr>
                      </w:pPr>
                    </w:p>
                  </w:txbxContent>
                </v:textbox>
                <w10:wrap anchory="page"/>
                <w10:anchorlock/>
              </v:rect>
            </w:pict>
          </mc:Fallback>
        </mc:AlternateContent>
      </w:r>
    </w:p>
    <w:tbl>
      <w:tblPr>
        <w:tblW w:w="5000" w:type="pct"/>
        <w:tblCellMar>
          <w:left w:w="0" w:type="dxa"/>
          <w:right w:w="0" w:type="dxa"/>
        </w:tblCellMar>
        <w:tblLook w:val="04A0" w:firstRow="1" w:lastRow="0" w:firstColumn="1" w:lastColumn="0" w:noHBand="0" w:noVBand="1"/>
      </w:tblPr>
      <w:tblGrid>
        <w:gridCol w:w="2474"/>
        <w:gridCol w:w="5887"/>
        <w:gridCol w:w="1719"/>
      </w:tblGrid>
      <w:tr w:rsidR="00FC0730" w14:paraId="06302C39" w14:textId="77777777" w:rsidTr="0001487E">
        <w:tc>
          <w:tcPr>
            <w:tcW w:w="2477" w:type="dxa"/>
          </w:tcPr>
          <w:p w14:paraId="10BEA62B" w14:textId="77777777" w:rsidR="000B3301" w:rsidRDefault="00000000" w:rsidP="000B3301">
            <w:pPr>
              <w:pStyle w:val="Caption2"/>
            </w:pPr>
            <w:sdt>
              <w:sdtPr>
                <w:id w:val="1700204883"/>
                <w:placeholder>
                  <w:docPart w:val="DFC5E4A1CDA7442EAA34B2A6FF2C8307"/>
                </w:placeholder>
                <w:temporary/>
                <w:showingPlcHdr/>
                <w15:appearance w15:val="hidden"/>
              </w:sdtPr>
              <w:sdtContent>
                <w:r w:rsidR="000B3301" w:rsidRPr="00E403F2">
                  <w:t>Image Caption: Lorem ipsum dolor sit amet, consectetur adipiscing elit.</w:t>
                </w:r>
              </w:sdtContent>
            </w:sdt>
          </w:p>
        </w:tc>
        <w:tc>
          <w:tcPr>
            <w:tcW w:w="5887" w:type="dxa"/>
          </w:tcPr>
          <w:p w14:paraId="7CF971F8" w14:textId="77777777" w:rsidR="000B3301" w:rsidRDefault="000B3301" w:rsidP="003D0860">
            <w:pPr>
              <w:rPr>
                <w:noProof/>
              </w:rPr>
            </w:pPr>
            <w:r>
              <w:rPr>
                <w:noProof/>
              </w:rPr>
              <w:drawing>
                <wp:inline distT="0" distB="0" distL="0" distR="0" wp14:anchorId="10F40D52" wp14:editId="7DAFCAB7">
                  <wp:extent cx="3627120" cy="3627120"/>
                  <wp:effectExtent l="0" t="0" r="0" b="0"/>
                  <wp:docPr id="194" name="Picture 194" descr="Top view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op view of a plant"/>
                          <pic:cNvPicPr>
                            <a:picLocks noChangeAspect="1"/>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3627120" cy="3627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2" w:type="dxa"/>
          </w:tcPr>
          <w:p w14:paraId="089639B3" w14:textId="77777777" w:rsidR="000B3301" w:rsidRDefault="000B3301" w:rsidP="003D0860">
            <w:pPr>
              <w:rPr>
                <w:noProof/>
              </w:rPr>
            </w:pPr>
          </w:p>
        </w:tc>
      </w:tr>
      <w:tr w:rsidR="000B3301" w14:paraId="161A3635" w14:textId="77777777" w:rsidTr="00475E10">
        <w:trPr>
          <w:trHeight w:val="5378"/>
        </w:trPr>
        <w:tc>
          <w:tcPr>
            <w:tcW w:w="2477" w:type="dxa"/>
          </w:tcPr>
          <w:p w14:paraId="011D2FEC" w14:textId="77777777" w:rsidR="000B3301" w:rsidRDefault="000B3301" w:rsidP="003D0860">
            <w:pPr>
              <w:rPr>
                <w:noProof/>
              </w:rPr>
            </w:pPr>
          </w:p>
        </w:tc>
        <w:tc>
          <w:tcPr>
            <w:tcW w:w="7609" w:type="dxa"/>
            <w:gridSpan w:val="2"/>
            <w:tcMar>
              <w:top w:w="72" w:type="dxa"/>
              <w:bottom w:w="0" w:type="dxa"/>
            </w:tcMar>
          </w:tcPr>
          <w:p w14:paraId="57C42076" w14:textId="77777777" w:rsidR="000B3301" w:rsidRPr="00333AAD" w:rsidRDefault="00000000" w:rsidP="00333AAD">
            <w:pPr>
              <w:pStyle w:val="Quote5"/>
            </w:pPr>
            <w:sdt>
              <w:sdtPr>
                <w:id w:val="-1256509959"/>
                <w:placeholder>
                  <w:docPart w:val="4C0495800AAB4A1391E52161D29D3005"/>
                </w:placeholder>
                <w:temporary/>
                <w:showingPlcHdr/>
                <w15:appearance w15:val="hidden"/>
              </w:sdtPr>
              <w:sdtContent>
                <w:r w:rsidR="000B3301" w:rsidRPr="00333AAD">
                  <w:rPr>
                    <w:rStyle w:val="Quote5Char"/>
                    <w:i/>
                  </w:rPr>
                  <w:t>Lorem ipsum dolor sit amet, consectetur adipiscing elit. Etiam aliquet eu mi quis lacinia.</w:t>
                </w:r>
              </w:sdtContent>
            </w:sdt>
          </w:p>
          <w:p w14:paraId="1A1E43C2" w14:textId="77777777" w:rsidR="000B3301" w:rsidRDefault="00000000" w:rsidP="003D0860">
            <w:pPr>
              <w:rPr>
                <w:noProof/>
              </w:rPr>
            </w:pPr>
            <w:sdt>
              <w:sdtPr>
                <w:rPr>
                  <w:noProof/>
                </w:rPr>
                <w:id w:val="-142892046"/>
                <w:placeholder>
                  <w:docPart w:val="CDF5239A936B48D8B90947DDAD382A7C"/>
                </w:placeholder>
                <w:temporary/>
                <w:showingPlcHdr/>
                <w15:appearance w15:val="hidden"/>
              </w:sdtPr>
              <w:sdtContent>
                <w:r w:rsidR="000B3301" w:rsidRPr="003F234D">
                  <w:rPr>
                    <w:noProof/>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sdtContent>
            </w:sdt>
          </w:p>
        </w:tc>
      </w:tr>
      <w:tr w:rsidR="00FC0730" w14:paraId="5F87A141" w14:textId="77777777" w:rsidTr="003129F0">
        <w:trPr>
          <w:trHeight w:val="1427"/>
        </w:trPr>
        <w:tc>
          <w:tcPr>
            <w:tcW w:w="2477" w:type="dxa"/>
          </w:tcPr>
          <w:p w14:paraId="069E42BC" w14:textId="77777777" w:rsidR="000B3301" w:rsidRDefault="000B3301" w:rsidP="003D0860">
            <w:pPr>
              <w:rPr>
                <w:noProof/>
              </w:rPr>
            </w:pPr>
          </w:p>
        </w:tc>
        <w:tc>
          <w:tcPr>
            <w:tcW w:w="5887" w:type="dxa"/>
          </w:tcPr>
          <w:p w14:paraId="0072D19C" w14:textId="77777777" w:rsidR="000B3301" w:rsidRPr="00475E10" w:rsidRDefault="00000000" w:rsidP="00475E10">
            <w:pPr>
              <w:pStyle w:val="Quote7"/>
            </w:pPr>
            <w:sdt>
              <w:sdtPr>
                <w:id w:val="-775254652"/>
                <w:placeholder>
                  <w:docPart w:val="7FC3EDE74CDA41ECACF692636C2952F8"/>
                </w:placeholder>
                <w:temporary/>
                <w:showingPlcHdr/>
                <w15:appearance w15:val="hidden"/>
              </w:sdtPr>
              <w:sdtContent>
                <w:r w:rsidR="000B3301" w:rsidRPr="00475E10">
                  <w:rPr>
                    <w:rStyle w:val="Quote8Char"/>
                    <w:rFonts w:asciiTheme="minorHAnsi" w:hAnsiTheme="minorHAnsi"/>
                    <w:i/>
                    <w:color w:val="FFFFFF" w:themeColor="background1"/>
                    <w:sz w:val="32"/>
                  </w:rPr>
                  <w:t>Lorem ipsum dolor sit amet, consectetur adipiscing elit. Etiam aliquet eu mi quis lacinia.</w:t>
                </w:r>
              </w:sdtContent>
            </w:sdt>
          </w:p>
        </w:tc>
        <w:tc>
          <w:tcPr>
            <w:tcW w:w="1722" w:type="dxa"/>
          </w:tcPr>
          <w:p w14:paraId="4FE000B3" w14:textId="77777777" w:rsidR="000B3301" w:rsidRDefault="000B3301" w:rsidP="003D0860">
            <w:pPr>
              <w:rPr>
                <w:noProof/>
              </w:rPr>
            </w:pPr>
          </w:p>
        </w:tc>
      </w:tr>
    </w:tbl>
    <w:p w14:paraId="714211D4" w14:textId="77777777" w:rsidR="000B3301" w:rsidRDefault="000B3301" w:rsidP="003E3496">
      <w:pPr>
        <w:rPr>
          <w:noProof/>
        </w:rPr>
      </w:pPr>
    </w:p>
    <w:sectPr w:rsidR="000B3301" w:rsidSect="007766B6">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75D97" w14:textId="77777777" w:rsidR="00457087" w:rsidRDefault="00457087" w:rsidP="00A63A6C">
      <w:pPr>
        <w:spacing w:after="0" w:line="240" w:lineRule="auto"/>
      </w:pPr>
      <w:r>
        <w:separator/>
      </w:r>
    </w:p>
  </w:endnote>
  <w:endnote w:type="continuationSeparator" w:id="0">
    <w:p w14:paraId="594577FE" w14:textId="77777777" w:rsidR="00457087" w:rsidRDefault="00457087"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DF3FA" w14:textId="77777777" w:rsidR="00457087" w:rsidRDefault="00457087" w:rsidP="00A63A6C">
      <w:pPr>
        <w:spacing w:after="0" w:line="240" w:lineRule="auto"/>
      </w:pPr>
      <w:r>
        <w:separator/>
      </w:r>
    </w:p>
  </w:footnote>
  <w:footnote w:type="continuationSeparator" w:id="0">
    <w:p w14:paraId="13C1E94F" w14:textId="77777777" w:rsidR="00457087" w:rsidRDefault="00457087"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993314">
    <w:abstractNumId w:val="2"/>
  </w:num>
  <w:num w:numId="2" w16cid:durableId="103810150">
    <w:abstractNumId w:val="4"/>
  </w:num>
  <w:num w:numId="3" w16cid:durableId="292712559">
    <w:abstractNumId w:val="3"/>
  </w:num>
  <w:num w:numId="4" w16cid:durableId="1153178555">
    <w:abstractNumId w:val="0"/>
  </w:num>
  <w:num w:numId="5" w16cid:durableId="64912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E7040D"/>
    <w:rsid w:val="00002642"/>
    <w:rsid w:val="0001487E"/>
    <w:rsid w:val="0001638A"/>
    <w:rsid w:val="00024F90"/>
    <w:rsid w:val="0002620A"/>
    <w:rsid w:val="00037F6E"/>
    <w:rsid w:val="00047CE7"/>
    <w:rsid w:val="000516BB"/>
    <w:rsid w:val="000529F1"/>
    <w:rsid w:val="00053705"/>
    <w:rsid w:val="0005379A"/>
    <w:rsid w:val="0006324A"/>
    <w:rsid w:val="00084FF8"/>
    <w:rsid w:val="0008671B"/>
    <w:rsid w:val="00087ED6"/>
    <w:rsid w:val="000B3301"/>
    <w:rsid w:val="000B3B89"/>
    <w:rsid w:val="000B451E"/>
    <w:rsid w:val="000F323E"/>
    <w:rsid w:val="001237B0"/>
    <w:rsid w:val="001401F6"/>
    <w:rsid w:val="00197414"/>
    <w:rsid w:val="001B3360"/>
    <w:rsid w:val="001D0736"/>
    <w:rsid w:val="001E2618"/>
    <w:rsid w:val="001F5C05"/>
    <w:rsid w:val="001F7BC5"/>
    <w:rsid w:val="0021311F"/>
    <w:rsid w:val="00220B9B"/>
    <w:rsid w:val="002330BA"/>
    <w:rsid w:val="002669F8"/>
    <w:rsid w:val="0028265E"/>
    <w:rsid w:val="002A4639"/>
    <w:rsid w:val="002B4439"/>
    <w:rsid w:val="002E700F"/>
    <w:rsid w:val="002F517F"/>
    <w:rsid w:val="00310C8A"/>
    <w:rsid w:val="003129F0"/>
    <w:rsid w:val="0032122F"/>
    <w:rsid w:val="00327A7B"/>
    <w:rsid w:val="0033160C"/>
    <w:rsid w:val="00332026"/>
    <w:rsid w:val="00333AAD"/>
    <w:rsid w:val="00333F79"/>
    <w:rsid w:val="0033767E"/>
    <w:rsid w:val="00346FEB"/>
    <w:rsid w:val="003A290D"/>
    <w:rsid w:val="003C2F6B"/>
    <w:rsid w:val="003D0860"/>
    <w:rsid w:val="003D7B43"/>
    <w:rsid w:val="003E3496"/>
    <w:rsid w:val="003F234D"/>
    <w:rsid w:val="00457087"/>
    <w:rsid w:val="00475E10"/>
    <w:rsid w:val="004A7CCE"/>
    <w:rsid w:val="004C0C3F"/>
    <w:rsid w:val="004C0E51"/>
    <w:rsid w:val="004C43D2"/>
    <w:rsid w:val="004C6B8A"/>
    <w:rsid w:val="004E4BD9"/>
    <w:rsid w:val="004E5762"/>
    <w:rsid w:val="00503CB7"/>
    <w:rsid w:val="00506E3F"/>
    <w:rsid w:val="00522DD6"/>
    <w:rsid w:val="00533DB7"/>
    <w:rsid w:val="005729DE"/>
    <w:rsid w:val="00593F53"/>
    <w:rsid w:val="005978FD"/>
    <w:rsid w:val="005A20B8"/>
    <w:rsid w:val="005A586E"/>
    <w:rsid w:val="005B1DED"/>
    <w:rsid w:val="005B275C"/>
    <w:rsid w:val="005B6BBD"/>
    <w:rsid w:val="005F4B01"/>
    <w:rsid w:val="005F7996"/>
    <w:rsid w:val="00601D66"/>
    <w:rsid w:val="00617F7D"/>
    <w:rsid w:val="00642B92"/>
    <w:rsid w:val="0064312D"/>
    <w:rsid w:val="006960F4"/>
    <w:rsid w:val="006A2477"/>
    <w:rsid w:val="006A3A69"/>
    <w:rsid w:val="006B6D4B"/>
    <w:rsid w:val="007574CB"/>
    <w:rsid w:val="007766B6"/>
    <w:rsid w:val="007831F1"/>
    <w:rsid w:val="007C106A"/>
    <w:rsid w:val="007E10BC"/>
    <w:rsid w:val="007E3857"/>
    <w:rsid w:val="007F19C0"/>
    <w:rsid w:val="007F250D"/>
    <w:rsid w:val="00841014"/>
    <w:rsid w:val="00846719"/>
    <w:rsid w:val="008546A8"/>
    <w:rsid w:val="00857787"/>
    <w:rsid w:val="00864509"/>
    <w:rsid w:val="00885BC3"/>
    <w:rsid w:val="008C3979"/>
    <w:rsid w:val="008C770D"/>
    <w:rsid w:val="008F2B87"/>
    <w:rsid w:val="00922B8C"/>
    <w:rsid w:val="00922FCD"/>
    <w:rsid w:val="00965DF5"/>
    <w:rsid w:val="009802BB"/>
    <w:rsid w:val="009A3397"/>
    <w:rsid w:val="009D472B"/>
    <w:rsid w:val="009F4FE7"/>
    <w:rsid w:val="00A57E76"/>
    <w:rsid w:val="00A618B4"/>
    <w:rsid w:val="00A63A6C"/>
    <w:rsid w:val="00AB538E"/>
    <w:rsid w:val="00AE6FF4"/>
    <w:rsid w:val="00B060F1"/>
    <w:rsid w:val="00B069D9"/>
    <w:rsid w:val="00B0794A"/>
    <w:rsid w:val="00B07FC3"/>
    <w:rsid w:val="00B225C1"/>
    <w:rsid w:val="00B31872"/>
    <w:rsid w:val="00BE0D18"/>
    <w:rsid w:val="00C034E4"/>
    <w:rsid w:val="00C6044C"/>
    <w:rsid w:val="00C97BBF"/>
    <w:rsid w:val="00CB43CD"/>
    <w:rsid w:val="00CD2A19"/>
    <w:rsid w:val="00CD7B1F"/>
    <w:rsid w:val="00CE4711"/>
    <w:rsid w:val="00D1081A"/>
    <w:rsid w:val="00D42475"/>
    <w:rsid w:val="00D528B9"/>
    <w:rsid w:val="00D91887"/>
    <w:rsid w:val="00DB1878"/>
    <w:rsid w:val="00DB5DAB"/>
    <w:rsid w:val="00DC49B0"/>
    <w:rsid w:val="00DD402D"/>
    <w:rsid w:val="00DD58CC"/>
    <w:rsid w:val="00DE03FC"/>
    <w:rsid w:val="00DE2F2B"/>
    <w:rsid w:val="00DE3223"/>
    <w:rsid w:val="00DE6CD4"/>
    <w:rsid w:val="00E203D4"/>
    <w:rsid w:val="00E33FB2"/>
    <w:rsid w:val="00E403F2"/>
    <w:rsid w:val="00E43389"/>
    <w:rsid w:val="00E6258B"/>
    <w:rsid w:val="00E7040D"/>
    <w:rsid w:val="00E77529"/>
    <w:rsid w:val="00E819C5"/>
    <w:rsid w:val="00E91500"/>
    <w:rsid w:val="00E94F13"/>
    <w:rsid w:val="00EA79BE"/>
    <w:rsid w:val="00EC6438"/>
    <w:rsid w:val="00EE76D2"/>
    <w:rsid w:val="00EF570D"/>
    <w:rsid w:val="00F13E0F"/>
    <w:rsid w:val="00F4640E"/>
    <w:rsid w:val="00F75750"/>
    <w:rsid w:val="00FC073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A08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esha%20PC\AppData\Roaming\Microsoft\Templates\Colorful%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F5E951F824480DAB93F559176487BA"/>
        <w:category>
          <w:name w:val="General"/>
          <w:gallery w:val="placeholder"/>
        </w:category>
        <w:types>
          <w:type w:val="bbPlcHdr"/>
        </w:types>
        <w:behaviors>
          <w:behavior w:val="content"/>
        </w:behaviors>
        <w:guid w:val="{E0827C6E-BF9E-4B6C-B693-4E5396C7B276}"/>
      </w:docPartPr>
      <w:docPartBody>
        <w:p w:rsidR="00000000" w:rsidRDefault="00000000">
          <w:pPr>
            <w:pStyle w:val="22F5E951F824480DAB93F559176487BA"/>
          </w:pPr>
          <w:r w:rsidRPr="0032122F">
            <w:t>Modern Student</w:t>
          </w:r>
        </w:p>
      </w:docPartBody>
    </w:docPart>
    <w:docPart>
      <w:docPartPr>
        <w:name w:val="86E4B41ACA714FEFB4D13E813C0C4A98"/>
        <w:category>
          <w:name w:val="General"/>
          <w:gallery w:val="placeholder"/>
        </w:category>
        <w:types>
          <w:type w:val="bbPlcHdr"/>
        </w:types>
        <w:behaviors>
          <w:behavior w:val="content"/>
        </w:behaviors>
        <w:guid w:val="{F0645D5B-B8C7-4F3D-AA98-CC4DEC66562C}"/>
      </w:docPartPr>
      <w:docPartBody>
        <w:p w:rsidR="00000000" w:rsidRDefault="00000000">
          <w:pPr>
            <w:pStyle w:val="86E4B41ACA714FEFB4D13E813C0C4A98"/>
          </w:pPr>
          <w:r w:rsidRPr="0032122F">
            <w:t>Report</w:t>
          </w:r>
        </w:p>
      </w:docPartBody>
    </w:docPart>
    <w:docPart>
      <w:docPartPr>
        <w:name w:val="35270260FCF1435A9E26EC10D838EB80"/>
        <w:category>
          <w:name w:val="General"/>
          <w:gallery w:val="placeholder"/>
        </w:category>
        <w:types>
          <w:type w:val="bbPlcHdr"/>
        </w:types>
        <w:behaviors>
          <w:behavior w:val="content"/>
        </w:behaviors>
        <w:guid w:val="{8977A65A-3C5D-4DC8-843C-B12EF2E014E5}"/>
      </w:docPartPr>
      <w:docPartBody>
        <w:p w:rsidR="00000000" w:rsidRDefault="00000000">
          <w:pPr>
            <w:pStyle w:val="35270260FCF1435A9E26EC10D838EB80"/>
          </w:pPr>
          <w:r w:rsidRPr="00D528B9">
            <w:t>Lorem ipsum dolor sit amet, consectetur adipiscing elit. Etiam aliquet eu mi quis lacinia. Ut fermentum a magna ut eleifend.</w:t>
          </w:r>
        </w:p>
      </w:docPartBody>
    </w:docPart>
    <w:docPart>
      <w:docPartPr>
        <w:name w:val="C78E80AA2E9E4B499D1AC4A897B27629"/>
        <w:category>
          <w:name w:val="General"/>
          <w:gallery w:val="placeholder"/>
        </w:category>
        <w:types>
          <w:type w:val="bbPlcHdr"/>
        </w:types>
        <w:behaviors>
          <w:behavior w:val="content"/>
        </w:behaviors>
        <w:guid w:val="{CFC76B68-F8E2-45AD-BA10-2EED5133F7E8}"/>
      </w:docPartPr>
      <w:docPartBody>
        <w:p w:rsidR="00000000" w:rsidRDefault="00000000">
          <w:pPr>
            <w:pStyle w:val="C78E80AA2E9E4B499D1AC4A897B27629"/>
          </w:pPr>
          <w:r w:rsidRPr="003F234D">
            <w:t xml:space="preserve">By </w:t>
          </w:r>
          <w:r w:rsidRPr="003F234D">
            <w:rPr>
              <w:noProof/>
            </w:rPr>
            <w:t>Mirjam Nilsson</w:t>
          </w:r>
          <w:r w:rsidRPr="003F234D">
            <w:t xml:space="preserve">, </w:t>
          </w:r>
          <w:r w:rsidRPr="00D528B9">
            <w:t>Bellows</w:t>
          </w:r>
          <w:r w:rsidRPr="003F234D">
            <w:t xml:space="preserve"> College, September 20YY</w:t>
          </w:r>
        </w:p>
      </w:docPartBody>
    </w:docPart>
    <w:docPart>
      <w:docPartPr>
        <w:name w:val="93BE8E415C634572A381215F7DFE419A"/>
        <w:category>
          <w:name w:val="General"/>
          <w:gallery w:val="placeholder"/>
        </w:category>
        <w:types>
          <w:type w:val="bbPlcHdr"/>
        </w:types>
        <w:behaviors>
          <w:behavior w:val="content"/>
        </w:behaviors>
        <w:guid w:val="{4E37ED8E-344A-4D79-8A4D-4C15BDB386DE}"/>
      </w:docPartPr>
      <w:docPartBody>
        <w:p w:rsidR="00000000" w:rsidRDefault="00000000">
          <w:pPr>
            <w:pStyle w:val="93BE8E415C634572A381215F7DFE419A"/>
          </w:pPr>
          <w:r w:rsidRPr="003F234D">
            <w:t>Section Title</w:t>
          </w:r>
        </w:p>
      </w:docPartBody>
    </w:docPart>
    <w:docPart>
      <w:docPartPr>
        <w:name w:val="58380A727B4446FCAFE66E5842A4C257"/>
        <w:category>
          <w:name w:val="General"/>
          <w:gallery w:val="placeholder"/>
        </w:category>
        <w:types>
          <w:type w:val="bbPlcHdr"/>
        </w:types>
        <w:behaviors>
          <w:behavior w:val="content"/>
        </w:behaviors>
        <w:guid w:val="{0ECEBB1C-E563-4B00-A9B6-600C11D4AA62}"/>
      </w:docPartPr>
      <w:docPartBody>
        <w:p w:rsidR="00000000" w:rsidRPr="003F234D" w:rsidRDefault="00000000" w:rsidP="005B6BB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5B6BBD">
          <w:pPr>
            <w:rPr>
              <w:noProof/>
            </w:rPr>
          </w:pPr>
          <w:r w:rsidRPr="003F234D">
            <w:rPr>
              <w:noProof/>
            </w:rPr>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rsidR="00000000" w:rsidRDefault="00000000">
          <w:pPr>
            <w:pStyle w:val="58380A727B4446FCAFE66E5842A4C257"/>
          </w:pPr>
          <w:r w:rsidRPr="003F234D">
            <w:rPr>
              <w:noProof/>
            </w:rPr>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docPartBody>
    </w:docPart>
    <w:docPart>
      <w:docPartPr>
        <w:name w:val="2491F42EF37746B593F639AE4ECF1B55"/>
        <w:category>
          <w:name w:val="General"/>
          <w:gallery w:val="placeholder"/>
        </w:category>
        <w:types>
          <w:type w:val="bbPlcHdr"/>
        </w:types>
        <w:behaviors>
          <w:behavior w:val="content"/>
        </w:behaviors>
        <w:guid w:val="{D0D68951-26EF-4B62-A51F-630A2E9C1E24}"/>
      </w:docPartPr>
      <w:docPartBody>
        <w:p w:rsidR="00000000" w:rsidRDefault="00000000">
          <w:pPr>
            <w:pStyle w:val="2491F42EF37746B593F639AE4ECF1B55"/>
          </w:pPr>
          <w:r w:rsidRPr="003F234D">
            <w:t>Section Title</w:t>
          </w:r>
        </w:p>
      </w:docPartBody>
    </w:docPart>
    <w:docPart>
      <w:docPartPr>
        <w:name w:val="2A572E237A6143D494CFACB2B3992020"/>
        <w:category>
          <w:name w:val="General"/>
          <w:gallery w:val="placeholder"/>
        </w:category>
        <w:types>
          <w:type w:val="bbPlcHdr"/>
        </w:types>
        <w:behaviors>
          <w:behavior w:val="content"/>
        </w:behaviors>
        <w:guid w:val="{124EA8F6-2DEE-4B43-BC39-76DA101AD7A7}"/>
      </w:docPartPr>
      <w:docPartBody>
        <w:p w:rsidR="00000000" w:rsidRPr="003F234D" w:rsidRDefault="00000000" w:rsidP="005B6BB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5B6BBD">
          <w:pPr>
            <w:rPr>
              <w:noProof/>
            </w:rPr>
          </w:pPr>
          <w:r w:rsidRPr="003F234D">
            <w:rPr>
              <w:noProof/>
            </w:rPr>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rsidR="00000000" w:rsidRPr="003F234D" w:rsidRDefault="00000000" w:rsidP="005B6BBD">
          <w:pPr>
            <w:rPr>
              <w:noProof/>
            </w:rPr>
          </w:pPr>
          <w:r w:rsidRPr="003F234D">
            <w:rPr>
              <w:noProof/>
            </w:rPr>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p w:rsidR="00000000" w:rsidRPr="003F234D" w:rsidRDefault="00000000" w:rsidP="005B6BBD">
          <w:pPr>
            <w:rPr>
              <w:noProof/>
            </w:rPr>
          </w:pPr>
          <w:r w:rsidRPr="003F234D">
            <w:rPr>
              <w:noProof/>
            </w:rPr>
            <w:t xml:space="preserve">Curabitur suscipit egestas velit, at commodo urna feugiat at. In faucibus erat suscipit libero porttitor, eu malesuada tellus aliquet. Morbi cursus tempor elit, sit amet convallis nisl lobortis vitae. Mauris dui quam, congue eu nisl quis, dictum vestibulum justo. Etiam ultrices dui quam, non congue leo efficitur vitae. In ac congue urna, et pellentesque massa. Proin sit amet cursus tellus, eget egestas sapien. </w:t>
          </w:r>
        </w:p>
        <w:p w:rsidR="00000000" w:rsidRPr="003F234D" w:rsidRDefault="00000000" w:rsidP="005B6BBD">
          <w:pPr>
            <w:rPr>
              <w:noProof/>
            </w:rPr>
          </w:pPr>
          <w:r w:rsidRPr="003F234D">
            <w:rPr>
              <w:noProof/>
            </w:rPr>
            <w:t xml:space="preserve">Aliquam tempus ornare vulputate. Nam varius nunc non turpis ullamcorper rhoncus. Etiam vel imperdiet eros. Quisque ultricies, nunc iaculis rhoncus mattis, mi massa tincidunt massa, ut tincidunt turpis odio a purus. Cras eu elit condimentum ligula tincidunt molestie sit amet vel risus. Vivamus posuere justo vitae ornare vehicula. </w:t>
          </w:r>
        </w:p>
        <w:p w:rsidR="00000000" w:rsidRDefault="00000000">
          <w:pPr>
            <w:pStyle w:val="2A572E237A6143D494CFACB2B3992020"/>
          </w:pPr>
          <w:r w:rsidRPr="003F234D">
            <w:rPr>
              <w:noProof/>
            </w:rPr>
            <w:t xml:space="preserve">Donec sed malesuada orci. Vestibulum faucibus nulla eu est venenatis egestas. Mauris congue dolor et dolor commodo gravida. Fusce eu suscipit lacus, id egestas nisi. Ut nec dapibus sapien, id </w:t>
          </w:r>
          <w:r w:rsidRPr="003F234D">
            <w:rPr>
              <w:noProof/>
            </w:rPr>
            <w:t>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A2B225A202E94C90A738457D17445E24"/>
        <w:category>
          <w:name w:val="General"/>
          <w:gallery w:val="placeholder"/>
        </w:category>
        <w:types>
          <w:type w:val="bbPlcHdr"/>
        </w:types>
        <w:behaviors>
          <w:behavior w:val="content"/>
        </w:behaviors>
        <w:guid w:val="{26E9502A-C877-4F37-A973-4AEE419A5524}"/>
      </w:docPartPr>
      <w:docPartBody>
        <w:p w:rsidR="00000000" w:rsidRDefault="00000000">
          <w:pPr>
            <w:pStyle w:val="A2B225A202E94C90A738457D17445E24"/>
          </w:pPr>
          <w:r w:rsidRPr="009802BB">
            <w:rPr>
              <w:rStyle w:val="QuoteChar"/>
              <w:i w:val="0"/>
            </w:rPr>
            <w:t>Lorem ipsum dolor sit amet, consectetur adipiscing elit. Etiam aliquet eu mi quis lacinia. Ut fermentum a magna ut eleifend.</w:t>
          </w:r>
        </w:p>
      </w:docPartBody>
    </w:docPart>
    <w:docPart>
      <w:docPartPr>
        <w:name w:val="0AD51416ADFF44239ECE22C78578E532"/>
        <w:category>
          <w:name w:val="General"/>
          <w:gallery w:val="placeholder"/>
        </w:category>
        <w:types>
          <w:type w:val="bbPlcHdr"/>
        </w:types>
        <w:behaviors>
          <w:behavior w:val="content"/>
        </w:behaviors>
        <w:guid w:val="{06246DBB-431D-486F-867C-B948BFDDF867}"/>
      </w:docPartPr>
      <w:docPartBody>
        <w:p w:rsidR="00000000" w:rsidRPr="003F234D" w:rsidRDefault="00000000" w:rsidP="0032122F">
          <w:pPr>
            <w:spacing w:after="120"/>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32122F">
          <w:pPr>
            <w:spacing w:after="120"/>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rsidR="00000000" w:rsidRPr="003F234D" w:rsidRDefault="00000000" w:rsidP="0032122F">
          <w:pPr>
            <w:spacing w:after="120"/>
            <w:rPr>
              <w:noProof/>
            </w:rPr>
          </w:pPr>
          <w:r w:rsidRPr="003F234D">
            <w:rPr>
              <w:noProof/>
            </w:rPr>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rsidR="00000000" w:rsidRPr="003F234D" w:rsidRDefault="00000000" w:rsidP="0032122F">
          <w:pPr>
            <w:spacing w:after="120"/>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32122F">
          <w:pPr>
            <w:spacing w:after="120"/>
            <w:rPr>
              <w:noProof/>
            </w:rPr>
          </w:pPr>
          <w:r w:rsidRPr="003F234D">
            <w:rPr>
              <w:noProof/>
            </w:rPr>
            <w:t xml:space="preserve">Donec sed malesuada orci. Vestibulum faucibus nulla eu est venenatis egestas. Mauris congue dolor et dolor commodo gravida. Fusce eu suscipit lacus, id egestas nisi. Ut nec dapibus sapien, id cursus risus. </w:t>
          </w:r>
        </w:p>
        <w:p w:rsidR="00000000" w:rsidRDefault="00000000">
          <w:pPr>
            <w:pStyle w:val="0AD51416ADFF44239ECE22C78578E532"/>
          </w:pPr>
          <w:r w:rsidRPr="003F234D">
            <w:rPr>
              <w:noProof/>
            </w:rPr>
            <w:t>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DBC771D7C7D54ED5868EC1E85D2EF6BB"/>
        <w:category>
          <w:name w:val="General"/>
          <w:gallery w:val="placeholder"/>
        </w:category>
        <w:types>
          <w:type w:val="bbPlcHdr"/>
        </w:types>
        <w:behaviors>
          <w:behavior w:val="content"/>
        </w:behaviors>
        <w:guid w:val="{B5EB829D-0E23-4981-BDC2-A206B9203CBB}"/>
      </w:docPartPr>
      <w:docPartBody>
        <w:p w:rsidR="00000000" w:rsidRDefault="00000000">
          <w:pPr>
            <w:pStyle w:val="DBC771D7C7D54ED5868EC1E85D2EF6BB"/>
          </w:pPr>
          <w:r w:rsidRPr="003F234D">
            <w:t>Section Title</w:t>
          </w:r>
        </w:p>
      </w:docPartBody>
    </w:docPart>
    <w:docPart>
      <w:docPartPr>
        <w:name w:val="0FC4476552584ABD8982CEA6B87DB6F0"/>
        <w:category>
          <w:name w:val="General"/>
          <w:gallery w:val="placeholder"/>
        </w:category>
        <w:types>
          <w:type w:val="bbPlcHdr"/>
        </w:types>
        <w:behaviors>
          <w:behavior w:val="content"/>
        </w:behaviors>
        <w:guid w:val="{3F3962F6-FB7F-47D3-9865-05F341FCA122}"/>
      </w:docPartPr>
      <w:docPartBody>
        <w:p w:rsidR="00000000" w:rsidRDefault="00000000">
          <w:pPr>
            <w:pStyle w:val="0FC4476552584ABD8982CEA6B87DB6F0"/>
          </w:pPr>
          <w:r w:rsidRPr="003F234D">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EAAB1E4C29AD4325A159990305032B70"/>
        <w:category>
          <w:name w:val="General"/>
          <w:gallery w:val="placeholder"/>
        </w:category>
        <w:types>
          <w:type w:val="bbPlcHdr"/>
        </w:types>
        <w:behaviors>
          <w:behavior w:val="content"/>
        </w:behaviors>
        <w:guid w:val="{0920E264-4AE9-4652-85F0-4EE6C36B826B}"/>
      </w:docPartPr>
      <w:docPartBody>
        <w:p w:rsidR="00000000" w:rsidRDefault="00000000">
          <w:pPr>
            <w:pStyle w:val="EAAB1E4C29AD4325A159990305032B70"/>
          </w:pPr>
          <w:r w:rsidRPr="009802BB">
            <w:t>Lorem ipsum dolor sit amet, consectetur adipiscing elit. Etiam aliquet eu mi quis lacinia.</w:t>
          </w:r>
        </w:p>
      </w:docPartBody>
    </w:docPart>
    <w:docPart>
      <w:docPartPr>
        <w:name w:val="617122E1FAA04941B63FBC71454BB9DB"/>
        <w:category>
          <w:name w:val="General"/>
          <w:gallery w:val="placeholder"/>
        </w:category>
        <w:types>
          <w:type w:val="bbPlcHdr"/>
        </w:types>
        <w:behaviors>
          <w:behavior w:val="content"/>
        </w:behaviors>
        <w:guid w:val="{4E295972-4153-4ED7-AE99-04AE770EED82}"/>
      </w:docPartPr>
      <w:docPartBody>
        <w:p w:rsidR="00000000" w:rsidRPr="009802BB" w:rsidRDefault="00000000" w:rsidP="009802BB">
          <w:pPr>
            <w:spacing w:before="180" w:after="0" w:line="240" w:lineRule="auto"/>
          </w:pPr>
          <w:r w:rsidRPr="009802BB">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9802BB" w:rsidRDefault="00000000" w:rsidP="009802BB">
          <w:pPr>
            <w:spacing w:before="180" w:after="0" w:line="240" w:lineRule="auto"/>
          </w:pPr>
          <w:r w:rsidRPr="009802BB">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hendrerit, arcu dolor commodo libero, a sollicitudin quam nulla quis lectus. In at porta mauris. </w:t>
          </w:r>
        </w:p>
        <w:p w:rsidR="00000000" w:rsidRDefault="00000000">
          <w:pPr>
            <w:pStyle w:val="617122E1FAA04941B63FBC71454BB9DB"/>
          </w:pPr>
          <w:r w:rsidRPr="009802BB">
            <w:t>Maecenas quis leo ipsum. Pellentesque blandit libero quis justo auctor, vitae faucibus ligula scelerisque. Nunc pulvinar augue dapibus. Cras ac aliquam sapien. Fusce consectetur est sed ultrices tincidunt. Ut eget ex id odio vulputate interdum ac ut nibh. Donec tempus dui quam, non hendrerit lectus convallis sed.</w:t>
          </w:r>
        </w:p>
      </w:docPartBody>
    </w:docPart>
    <w:docPart>
      <w:docPartPr>
        <w:name w:val="809B6BF3F63543EDB4DFD87FF31602E3"/>
        <w:category>
          <w:name w:val="General"/>
          <w:gallery w:val="placeholder"/>
        </w:category>
        <w:types>
          <w:type w:val="bbPlcHdr"/>
        </w:types>
        <w:behaviors>
          <w:behavior w:val="content"/>
        </w:behaviors>
        <w:guid w:val="{DB562CAE-D532-48AA-84A0-178981DD5566}"/>
      </w:docPartPr>
      <w:docPartBody>
        <w:p w:rsidR="00000000" w:rsidRDefault="00000000">
          <w:pPr>
            <w:pStyle w:val="809B6BF3F63543EDB4DFD87FF31602E3"/>
          </w:pPr>
          <w:r w:rsidRPr="003F234D">
            <w:t>Section Title</w:t>
          </w:r>
        </w:p>
      </w:docPartBody>
    </w:docPart>
    <w:docPart>
      <w:docPartPr>
        <w:name w:val="8B1987C6CFB6445F81FFCCA1C78F2766"/>
        <w:category>
          <w:name w:val="General"/>
          <w:gallery w:val="placeholder"/>
        </w:category>
        <w:types>
          <w:type w:val="bbPlcHdr"/>
        </w:types>
        <w:behaviors>
          <w:behavior w:val="content"/>
        </w:behaviors>
        <w:guid w:val="{FED7A587-1468-4732-9FE0-E66BA7873CDF}"/>
      </w:docPartPr>
      <w:docPartBody>
        <w:p w:rsidR="00000000" w:rsidRPr="003F234D" w:rsidRDefault="00000000" w:rsidP="005B275C">
          <w:r w:rsidRPr="003F234D">
            <w:t>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p w:rsidR="00000000" w:rsidRDefault="00000000">
          <w:pPr>
            <w:pStyle w:val="8B1987C6CFB6445F81FFCCA1C78F2766"/>
          </w:pPr>
          <w:r w:rsidRPr="003F234D">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p>
      </w:docPartBody>
    </w:docPart>
    <w:docPart>
      <w:docPartPr>
        <w:name w:val="93B9C38ECA9847C0AF38734856452FB4"/>
        <w:category>
          <w:name w:val="General"/>
          <w:gallery w:val="placeholder"/>
        </w:category>
        <w:types>
          <w:type w:val="bbPlcHdr"/>
        </w:types>
        <w:behaviors>
          <w:behavior w:val="content"/>
        </w:behaviors>
        <w:guid w:val="{9288DC2D-C133-4C10-8BE5-10BB4A5CA399}"/>
      </w:docPartPr>
      <w:docPartBody>
        <w:p w:rsidR="00000000" w:rsidRDefault="00000000">
          <w:pPr>
            <w:pStyle w:val="93B9C38ECA9847C0AF38734856452FB4"/>
          </w:pPr>
          <w:r w:rsidRPr="00D528B9">
            <w:t>Chapter Title</w:t>
          </w:r>
        </w:p>
      </w:docPartBody>
    </w:docPart>
    <w:docPart>
      <w:docPartPr>
        <w:name w:val="59482E8E1FEE40A3B47B481397D65D7C"/>
        <w:category>
          <w:name w:val="General"/>
          <w:gallery w:val="placeholder"/>
        </w:category>
        <w:types>
          <w:type w:val="bbPlcHdr"/>
        </w:types>
        <w:behaviors>
          <w:behavior w:val="content"/>
        </w:behaviors>
        <w:guid w:val="{72336A8F-08C4-4034-B73B-DAF69910CA0E}"/>
      </w:docPartPr>
      <w:docPartBody>
        <w:p w:rsidR="00000000" w:rsidRDefault="00000000">
          <w:pPr>
            <w:pStyle w:val="59482E8E1FEE40A3B47B481397D65D7C"/>
          </w:pPr>
          <w:r w:rsidRPr="00D528B9">
            <w:t xml:space="preserve">Lorem ipsum dolor sit amet, consectetur adipiscing elit. Etiam aliquet eu mi quis lacinia. Ut fermentum a magna ut </w:t>
          </w:r>
          <w:r w:rsidRPr="00D528B9">
            <w:t>eleifend.</w:t>
          </w:r>
        </w:p>
      </w:docPartBody>
    </w:docPart>
    <w:docPart>
      <w:docPartPr>
        <w:name w:val="A0881777AF304E898009DAAF0D482533"/>
        <w:category>
          <w:name w:val="General"/>
          <w:gallery w:val="placeholder"/>
        </w:category>
        <w:types>
          <w:type w:val="bbPlcHdr"/>
        </w:types>
        <w:behaviors>
          <w:behavior w:val="content"/>
        </w:behaviors>
        <w:guid w:val="{0002DA1E-9F8B-4C25-AE41-2C450C299DC5}"/>
      </w:docPartPr>
      <w:docPartBody>
        <w:p w:rsidR="00000000" w:rsidRDefault="00000000">
          <w:pPr>
            <w:pStyle w:val="A0881777AF304E898009DAAF0D482533"/>
          </w:pPr>
          <w:r w:rsidRPr="003F234D">
            <w:t>Section Title</w:t>
          </w:r>
        </w:p>
      </w:docPartBody>
    </w:docPart>
    <w:docPart>
      <w:docPartPr>
        <w:name w:val="7798910173884091B8656AF8E62CA392"/>
        <w:category>
          <w:name w:val="General"/>
          <w:gallery w:val="placeholder"/>
        </w:category>
        <w:types>
          <w:type w:val="bbPlcHdr"/>
        </w:types>
        <w:behaviors>
          <w:behavior w:val="content"/>
        </w:behaviors>
        <w:guid w:val="{6FF259AC-BE27-41D1-B792-50259A5D3C0B}"/>
      </w:docPartPr>
      <w:docPartBody>
        <w:p w:rsidR="00000000" w:rsidRPr="003F234D" w:rsidRDefault="00000000" w:rsidP="00617F7D">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617F7D">
          <w:pPr>
            <w:rPr>
              <w:noProof/>
            </w:rPr>
          </w:pPr>
          <w:r w:rsidRPr="003F234D">
            <w:rPr>
              <w:noProof/>
            </w:rPr>
            <w:t xml:space="preserve">Donec sed malesuada orci. Vestibulum faucibus nulla eu est venenatis egestas. Mauris congue dolor et dolor commodo gravida. </w:t>
          </w:r>
        </w:p>
        <w:p w:rsidR="00000000" w:rsidRPr="003F234D" w:rsidRDefault="00000000" w:rsidP="00617F7D">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rsidR="00000000" w:rsidRPr="003F234D" w:rsidRDefault="00000000" w:rsidP="00617F7D">
          <w:pPr>
            <w:rPr>
              <w:noProof/>
            </w:rPr>
          </w:pPr>
          <w:r w:rsidRPr="003F234D">
            <w:rPr>
              <w:noProof/>
            </w:rPr>
            <w:t xml:space="preserve">Pellentesque vel congue ante. Suspendisse pretium sem est, a tincidunt nunc dictum a. In mattis arcu dui, non pretium risus convallis quis. Morbi ornare condimentum pharetra. </w:t>
          </w:r>
        </w:p>
        <w:p w:rsidR="00000000" w:rsidRDefault="00000000">
          <w:pPr>
            <w:pStyle w:val="7798910173884091B8656AF8E62CA392"/>
          </w:pPr>
          <w:r w:rsidRPr="003F234D">
            <w:rPr>
              <w:noProof/>
            </w:rPr>
            <w:t>Vestibulum vitae posuere risus, at viverra metus. Quisque congue, ligula at vulputate blandit, urna ante cursus ligula, bibendum blandit velit nunc nec felis.</w:t>
          </w:r>
        </w:p>
      </w:docPartBody>
    </w:docPart>
    <w:docPart>
      <w:docPartPr>
        <w:name w:val="057EA39993094367969412BA6CEC9762"/>
        <w:category>
          <w:name w:val="General"/>
          <w:gallery w:val="placeholder"/>
        </w:category>
        <w:types>
          <w:type w:val="bbPlcHdr"/>
        </w:types>
        <w:behaviors>
          <w:behavior w:val="content"/>
        </w:behaviors>
        <w:guid w:val="{736E2AE1-C964-4B4D-8675-AA8E4409295D}"/>
      </w:docPartPr>
      <w:docPartBody>
        <w:p w:rsidR="00000000" w:rsidRPr="003F234D" w:rsidRDefault="00000000" w:rsidP="00617F7D">
          <w:pPr>
            <w:pStyle w:val="ListBullet"/>
          </w:pPr>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w:t>
          </w:r>
        </w:p>
        <w:p w:rsidR="00000000" w:rsidRPr="003F234D" w:rsidRDefault="00000000" w:rsidP="00617F7D">
          <w:pPr>
            <w:pStyle w:val="ListBullet"/>
          </w:pPr>
          <w:r w:rsidRPr="003F234D">
            <w:t xml:space="preserve">Ut congue quis tortor eget sodales. Nulla a erat eget nunc hendrerit ultrices eu nec nulla. Donec viverra leo aliquet, auctor quam id, convallis orci. Sed in molestie est. </w:t>
          </w:r>
        </w:p>
        <w:p w:rsidR="00000000" w:rsidRDefault="00000000">
          <w:pPr>
            <w:pStyle w:val="057EA39993094367969412BA6CEC9762"/>
          </w:pPr>
          <w:r w:rsidRPr="003F234D">
            <w:t>Lorem ipsum dolor sit amet, consectetur adipiscing elit. Etiam aliquet eu mi quis lacinia. Ut fermentum a magna ut eleifend. Integer convallis suscipit ante eu varius.</w:t>
          </w:r>
        </w:p>
      </w:docPartBody>
    </w:docPart>
    <w:docPart>
      <w:docPartPr>
        <w:name w:val="6E28A802A2124229B7DA0C3ADB718407"/>
        <w:category>
          <w:name w:val="General"/>
          <w:gallery w:val="placeholder"/>
        </w:category>
        <w:types>
          <w:type w:val="bbPlcHdr"/>
        </w:types>
        <w:behaviors>
          <w:behavior w:val="content"/>
        </w:behaviors>
        <w:guid w:val="{DC5D0F92-EF28-4881-8D87-007027124E79}"/>
      </w:docPartPr>
      <w:docPartBody>
        <w:p w:rsidR="00000000" w:rsidRPr="003F234D" w:rsidRDefault="00000000" w:rsidP="00617F7D">
          <w:pPr>
            <w:rPr>
              <w:noProof/>
            </w:rPr>
          </w:pPr>
          <w:r w:rsidRPr="003F234D">
            <w:rPr>
              <w:noProof/>
            </w:rPr>
            <w:t xml:space="preserve">Lorem ipsum dolor sit amet, consectetur adipiscing elit. Etiam aliquet eu mi quis lacinia. Ut fermentum a magna ut eleifend. Integer convallis suscipit ante eu varius. </w:t>
          </w:r>
        </w:p>
        <w:p w:rsidR="00000000" w:rsidRDefault="00000000">
          <w:pPr>
            <w:pStyle w:val="6E28A802A2124229B7DA0C3ADB718407"/>
          </w:pPr>
          <w:r w:rsidRPr="003F234D">
            <w:rPr>
              <w:noProof/>
            </w:rPr>
            <w:t>Donec sed malesuada orci. Vestibulum faucibus nulla eu est venenatis egestas. Mauris congue dolor et dolor commodo gravida. Fusce eu suscipit lacus, id egestas nisi.</w:t>
          </w:r>
        </w:p>
      </w:docPartBody>
    </w:docPart>
    <w:docPart>
      <w:docPartPr>
        <w:name w:val="AE5710EF34224B92837287775A36ED7A"/>
        <w:category>
          <w:name w:val="General"/>
          <w:gallery w:val="placeholder"/>
        </w:category>
        <w:types>
          <w:type w:val="bbPlcHdr"/>
        </w:types>
        <w:behaviors>
          <w:behavior w:val="content"/>
        </w:behaviors>
        <w:guid w:val="{765C0062-D0FD-404C-AA2F-A80257E6ABAD}"/>
      </w:docPartPr>
      <w:docPartBody>
        <w:p w:rsidR="00000000" w:rsidRDefault="00000000">
          <w:pPr>
            <w:pStyle w:val="AE5710EF34224B92837287775A36ED7A"/>
          </w:pPr>
          <w:r w:rsidRPr="003F234D">
            <w:t>Section Title</w:t>
          </w:r>
        </w:p>
      </w:docPartBody>
    </w:docPart>
    <w:docPart>
      <w:docPartPr>
        <w:name w:val="FD8C30E567CE4CEDA9E131781B712987"/>
        <w:category>
          <w:name w:val="General"/>
          <w:gallery w:val="placeholder"/>
        </w:category>
        <w:types>
          <w:type w:val="bbPlcHdr"/>
        </w:types>
        <w:behaviors>
          <w:behavior w:val="content"/>
        </w:behaviors>
        <w:guid w:val="{B522B282-BAEB-4FEE-A528-B0CB5133139B}"/>
      </w:docPartPr>
      <w:docPartBody>
        <w:p w:rsidR="00000000" w:rsidRDefault="00000000">
          <w:pPr>
            <w:pStyle w:val="FD8C30E567CE4CEDA9E131781B712987"/>
          </w:pPr>
          <w:r w:rsidRPr="003F234D">
            <w:rPr>
              <w:noProof/>
            </w:rPr>
            <w:t>Lorem ipsum dolor sit amet, consectetur adipiscing elit. Etiam aliquet eu mi quis lacinia. Ut fermentum a magna ut eleifend. Integer convallis suscipit ante eu varius.</w:t>
          </w:r>
        </w:p>
      </w:docPartBody>
    </w:docPart>
    <w:docPart>
      <w:docPartPr>
        <w:name w:val="EF30880F4D7E4ABABCB81D4BCE1A6597"/>
        <w:category>
          <w:name w:val="General"/>
          <w:gallery w:val="placeholder"/>
        </w:category>
        <w:types>
          <w:type w:val="bbPlcHdr"/>
        </w:types>
        <w:behaviors>
          <w:behavior w:val="content"/>
        </w:behaviors>
        <w:guid w:val="{F8E1DFE8-1FA7-44FF-93B8-C3891C23D3B5}"/>
      </w:docPartPr>
      <w:docPartBody>
        <w:p w:rsidR="00000000" w:rsidRDefault="00000000">
          <w:pPr>
            <w:pStyle w:val="EF30880F4D7E4ABABCB81D4BCE1A6597"/>
          </w:pPr>
          <w:r w:rsidRPr="009802BB">
            <w:t>Lorem ipsum suas dolor sit amet, cu option vim possim aperiri.</w:t>
          </w:r>
        </w:p>
      </w:docPartBody>
    </w:docPart>
    <w:docPart>
      <w:docPartPr>
        <w:name w:val="C81502F7C6CA4CF7830671F00AA4E10F"/>
        <w:category>
          <w:name w:val="General"/>
          <w:gallery w:val="placeholder"/>
        </w:category>
        <w:types>
          <w:type w:val="bbPlcHdr"/>
        </w:types>
        <w:behaviors>
          <w:behavior w:val="content"/>
        </w:behaviors>
        <w:guid w:val="{4EAE7DA3-6510-42C9-9EAE-922E44511ED0}"/>
      </w:docPartPr>
      <w:docPartBody>
        <w:p w:rsidR="00000000" w:rsidRDefault="00000000">
          <w:pPr>
            <w:pStyle w:val="C81502F7C6CA4CF7830671F00AA4E10F"/>
          </w:pPr>
          <w:r w:rsidRPr="009802BB">
            <w:t>Lorem ipsum dolor sit amet, consectetur adipiscing elit. Etiam aliquet eu mi quis lacinia.</w:t>
          </w:r>
        </w:p>
      </w:docPartBody>
    </w:docPart>
    <w:docPart>
      <w:docPartPr>
        <w:name w:val="D1D72E8008A7417382F2DCE7196274A5"/>
        <w:category>
          <w:name w:val="General"/>
          <w:gallery w:val="placeholder"/>
        </w:category>
        <w:types>
          <w:type w:val="bbPlcHdr"/>
        </w:types>
        <w:behaviors>
          <w:behavior w:val="content"/>
        </w:behaviors>
        <w:guid w:val="{4F5E58F0-5F49-4E60-93FA-CAA24AD721D4}"/>
      </w:docPartPr>
      <w:docPartBody>
        <w:p w:rsidR="00000000" w:rsidRDefault="00000000">
          <w:pPr>
            <w:pStyle w:val="D1D72E8008A7417382F2DCE7196274A5"/>
          </w:pPr>
          <w:r w:rsidRPr="003F234D">
            <w:t>Section Title</w:t>
          </w:r>
        </w:p>
      </w:docPartBody>
    </w:docPart>
    <w:docPart>
      <w:docPartPr>
        <w:name w:val="74352994E0304B32BF35AAB7302ADB73"/>
        <w:category>
          <w:name w:val="General"/>
          <w:gallery w:val="placeholder"/>
        </w:category>
        <w:types>
          <w:type w:val="bbPlcHdr"/>
        </w:types>
        <w:behaviors>
          <w:behavior w:val="content"/>
        </w:behaviors>
        <w:guid w:val="{E9B7F1D2-4D82-45E0-B04E-ABC2BFD2AE66}"/>
      </w:docPartPr>
      <w:docPartBody>
        <w:p w:rsidR="00000000" w:rsidRPr="003F234D" w:rsidRDefault="00000000"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2B4439">
          <w:pPr>
            <w:rPr>
              <w:noProof/>
            </w:rPr>
          </w:pPr>
          <w:r w:rsidRPr="003F234D">
            <w:rPr>
              <w:noProof/>
            </w:rPr>
            <w:t xml:space="preserve">Donec sed malesuada orci. Vestibulum faucibus nulla eu est venenatis egestas. Mauris congue dolor et dolor commodo gravida. </w:t>
          </w:r>
        </w:p>
        <w:p w:rsidR="00000000" w:rsidRPr="003F234D" w:rsidRDefault="00000000" w:rsidP="002B4439">
          <w:pPr>
            <w:rPr>
              <w:noProof/>
            </w:rPr>
          </w:pPr>
          <w:r w:rsidRPr="003F234D">
            <w:rPr>
              <w:noProof/>
            </w:rPr>
            <w:t xml:space="preserve">Fusce eu suscipit lacus, id egestas nisi. Ut nec dapibus sapien, id cursus risus. Nullam porttitor, mauris sit amet laoreet ultricies, nulla nibh iaculis tortor, eu congue nisi justo in lorem. </w:t>
          </w:r>
        </w:p>
        <w:p w:rsidR="00000000" w:rsidRPr="003F234D" w:rsidRDefault="00000000" w:rsidP="002B4439">
          <w:pPr>
            <w:rPr>
              <w:noProof/>
            </w:rPr>
          </w:pPr>
          <w:r w:rsidRPr="003F234D">
            <w:rPr>
              <w:noProof/>
            </w:rPr>
            <w:t xml:space="preserve">Pellentesque vel congue ante. Suspendisse pretium sem est, a tincidunt nunc dictum a. In mattis arcu dui, non pretium risus convallis quis. Morbi ornare condimentum pharetra. </w:t>
          </w:r>
        </w:p>
        <w:p w:rsidR="00000000" w:rsidRPr="003F234D" w:rsidRDefault="00000000" w:rsidP="002B4439">
          <w:pPr>
            <w:rPr>
              <w:noProof/>
            </w:rPr>
          </w:pPr>
          <w:r w:rsidRPr="003F234D">
            <w:rPr>
              <w:noProof/>
            </w:rPr>
            <w:t>Vestibulum vitae posuere risus, at viverra metus. Quisque congue, ligula at vulputate blandit, urna ante cursus ligula, bibendum blandit velit nunc nec felis.</w:t>
          </w:r>
        </w:p>
        <w:p w:rsidR="00000000" w:rsidRPr="003F234D" w:rsidRDefault="00000000" w:rsidP="002B4439">
          <w:pPr>
            <w:rPr>
              <w:noProof/>
            </w:rPr>
          </w:pPr>
          <w:r w:rsidRPr="003F234D">
            <w:rPr>
              <w:noProof/>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2B4439">
          <w:pPr>
            <w:rPr>
              <w:noProof/>
            </w:rPr>
          </w:pPr>
          <w:r w:rsidRPr="003F234D">
            <w:rPr>
              <w:noProof/>
            </w:rPr>
            <w:t xml:space="preserve">Lorem ipsum dolor sit amet, consectetur adipiscing elit. Etiam aliquet eu mi quis lacinia. Ut fermentum a magna ut eleifend. Integer convallis suscipit ante eu varius. </w:t>
          </w:r>
        </w:p>
        <w:p w:rsidR="00000000" w:rsidRPr="003F234D" w:rsidRDefault="00000000" w:rsidP="002B4439">
          <w:pPr>
            <w:rPr>
              <w:noProof/>
            </w:rPr>
          </w:pPr>
          <w:r w:rsidRPr="003F234D">
            <w:rPr>
              <w:noProof/>
            </w:rPr>
            <w:t xml:space="preserve">Lorem ipsum dolor sit amet, consectetur adipiscing elit. Etiam aliquet eu mi quis lacinia. Ut fermentum a magna ut eleifend. Integer convallis suscipit ante eu varius. </w:t>
          </w:r>
        </w:p>
        <w:p w:rsidR="00000000" w:rsidRDefault="00000000">
          <w:pPr>
            <w:pStyle w:val="74352994E0304B32BF35AAB7302ADB73"/>
          </w:pPr>
          <w:r w:rsidRPr="003F234D">
            <w:rPr>
              <w:noProof/>
            </w:rPr>
            <w:t>Donec sed malesuada orci. Vestibulum faucibus nulla eu est venenatis egestas. Mauris congue dolor et dolor commodo gravida. Fusce eu suscipit lacus, id egestas nisi. Ut nec dapibus sapien, id cursus risus.</w:t>
          </w:r>
        </w:p>
      </w:docPartBody>
    </w:docPart>
    <w:docPart>
      <w:docPartPr>
        <w:name w:val="71BA5CF265854039A130A8C99C771EF6"/>
        <w:category>
          <w:name w:val="General"/>
          <w:gallery w:val="placeholder"/>
        </w:category>
        <w:types>
          <w:type w:val="bbPlcHdr"/>
        </w:types>
        <w:behaviors>
          <w:behavior w:val="content"/>
        </w:behaviors>
        <w:guid w:val="{A236381C-D878-456E-9D50-3DCADE50B3B1}"/>
      </w:docPartPr>
      <w:docPartBody>
        <w:p w:rsidR="00000000" w:rsidRDefault="00000000">
          <w:pPr>
            <w:pStyle w:val="71BA5CF265854039A130A8C99C771EF6"/>
          </w:pPr>
          <w:r w:rsidRPr="003F234D">
            <w:t>Section Title</w:t>
          </w:r>
        </w:p>
      </w:docPartBody>
    </w:docPart>
    <w:docPart>
      <w:docPartPr>
        <w:name w:val="E3EB51C8E6F44B61B51B98D02A2E61E5"/>
        <w:category>
          <w:name w:val="General"/>
          <w:gallery w:val="placeholder"/>
        </w:category>
        <w:types>
          <w:type w:val="bbPlcHdr"/>
        </w:types>
        <w:behaviors>
          <w:behavior w:val="content"/>
        </w:behaviors>
        <w:guid w:val="{109B93AC-B501-40C6-8D14-B58F3A38DFC4}"/>
      </w:docPartPr>
      <w:docPartBody>
        <w:p w:rsidR="00000000" w:rsidRDefault="00000000">
          <w:pPr>
            <w:pStyle w:val="E3EB51C8E6F44B61B51B98D02A2E61E5"/>
          </w:pPr>
          <w:r w:rsidRPr="003F234D">
            <w:t>Lorem ipsum dolor sit amet, consectetur adipiscing elit. Etiam aliquet eu mi quis lacinia. Ut fermentum a magna ut eleifend. Integer convallis suscipit ante eu varius. fdfd</w:t>
          </w:r>
        </w:p>
      </w:docPartBody>
    </w:docPart>
    <w:docPart>
      <w:docPartPr>
        <w:name w:val="1844F998D052421B90D9BBDB3FA72A0A"/>
        <w:category>
          <w:name w:val="General"/>
          <w:gallery w:val="placeholder"/>
        </w:category>
        <w:types>
          <w:type w:val="bbPlcHdr"/>
        </w:types>
        <w:behaviors>
          <w:behavior w:val="content"/>
        </w:behaviors>
        <w:guid w:val="{75EB1B34-ACC2-47B9-951F-16DBA6266FF9}"/>
      </w:docPartPr>
      <w:docPartBody>
        <w:p w:rsidR="00000000" w:rsidRDefault="00000000">
          <w:pPr>
            <w:pStyle w:val="1844F998D052421B90D9BBDB3FA72A0A"/>
          </w:pPr>
          <w:r w:rsidRPr="009802BB">
            <w:t xml:space="preserve">Lorem ipsum suas dolor sit amet, cu option tritani ius possim </w:t>
          </w:r>
          <w:r w:rsidRPr="009802BB">
            <w:t>aperiri.</w:t>
          </w:r>
        </w:p>
      </w:docPartBody>
    </w:docPart>
    <w:docPart>
      <w:docPartPr>
        <w:name w:val="8CC605E5DAE7484AA2C26EE21A21AACE"/>
        <w:category>
          <w:name w:val="General"/>
          <w:gallery w:val="placeholder"/>
        </w:category>
        <w:types>
          <w:type w:val="bbPlcHdr"/>
        </w:types>
        <w:behaviors>
          <w:behavior w:val="content"/>
        </w:behaviors>
        <w:guid w:val="{23BD5FC5-7B0B-419C-8CBF-BCF08CA81E9B}"/>
      </w:docPartPr>
      <w:docPartBody>
        <w:p w:rsidR="00000000" w:rsidRDefault="00000000">
          <w:pPr>
            <w:pStyle w:val="8CC605E5DAE7484AA2C26EE21A21AACE"/>
          </w:pPr>
          <w:r w:rsidRPr="009802BB">
            <w:t xml:space="preserve">Lorem ipsum dolor sit amet, consectetur adipiscing elit. Etiam aliquet eu mi quis lacinia. Ut fermentum a magna ut eleifend. Integer convallis suscipit ante eu varius. Morbi a purus dolor. Suspendisse sit amet </w:t>
          </w:r>
          <w:r w:rsidRPr="009802BB">
            <w:t>ipsum finibus justo viverra blandit. Ut congue quis tortor eget sodales. Nulla a erat eget nunc hendrerit ultrices eu nec nulla. Donec viverra leo aliquet, auctor quam id, convallis orci. Sed in molestie est.</w:t>
          </w:r>
        </w:p>
      </w:docPartBody>
    </w:docPart>
    <w:docPart>
      <w:docPartPr>
        <w:name w:val="86FE1848E6944045BA10336F6A92718D"/>
        <w:category>
          <w:name w:val="General"/>
          <w:gallery w:val="placeholder"/>
        </w:category>
        <w:types>
          <w:type w:val="bbPlcHdr"/>
        </w:types>
        <w:behaviors>
          <w:behavior w:val="content"/>
        </w:behaviors>
        <w:guid w:val="{EC33427B-FCAD-4448-8B0A-7439E0AF79EA}"/>
      </w:docPartPr>
      <w:docPartBody>
        <w:p w:rsidR="00000000" w:rsidRPr="009802BB" w:rsidRDefault="00000000" w:rsidP="009802BB">
          <w:pPr>
            <w:spacing w:before="240"/>
          </w:pPr>
          <w:r w:rsidRPr="009802BB">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rsidR="00000000" w:rsidRDefault="00000000">
          <w:pPr>
            <w:pStyle w:val="86FE1848E6944045BA10336F6A92718D"/>
          </w:pPr>
          <w:r w:rsidRPr="009802BB">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docPartBody>
    </w:docPart>
    <w:docPart>
      <w:docPartPr>
        <w:name w:val="AC98848110974BC88B9D3CCAB807FBAA"/>
        <w:category>
          <w:name w:val="General"/>
          <w:gallery w:val="placeholder"/>
        </w:category>
        <w:types>
          <w:type w:val="bbPlcHdr"/>
        </w:types>
        <w:behaviors>
          <w:behavior w:val="content"/>
        </w:behaviors>
        <w:guid w:val="{6E163DE8-8758-43FD-A408-06F73A655D8E}"/>
      </w:docPartPr>
      <w:docPartBody>
        <w:p w:rsidR="00000000" w:rsidRDefault="00000000">
          <w:pPr>
            <w:pStyle w:val="AC98848110974BC88B9D3CCAB807FBAA"/>
          </w:pPr>
          <w:r w:rsidRPr="00E403F2">
            <w:t>Image Caption: Lorem ipsum dolor sit amet, consectetur adipiscing elit.</w:t>
          </w:r>
        </w:p>
      </w:docPartBody>
    </w:docPart>
    <w:docPart>
      <w:docPartPr>
        <w:name w:val="A9FF3D8BEBE548DD8F268FDA65F7FD46"/>
        <w:category>
          <w:name w:val="General"/>
          <w:gallery w:val="placeholder"/>
        </w:category>
        <w:types>
          <w:type w:val="bbPlcHdr"/>
        </w:types>
        <w:behaviors>
          <w:behavior w:val="content"/>
        </w:behaviors>
        <w:guid w:val="{8C1FD688-92BD-492E-BF1B-2D10AE39698E}"/>
      </w:docPartPr>
      <w:docPartBody>
        <w:p w:rsidR="00000000" w:rsidRDefault="00000000">
          <w:pPr>
            <w:pStyle w:val="A9FF3D8BEBE548DD8F268FDA65F7FD46"/>
          </w:pPr>
          <w:r w:rsidRPr="009802BB">
            <w:t xml:space="preserve">Lorem ipsum dolor sit amet, consectetur adipiscing </w:t>
          </w:r>
          <w:r w:rsidRPr="009802BB">
            <w:t>elit. Etiam aliquet eu mi quis lacinia.</w:t>
          </w:r>
        </w:p>
      </w:docPartBody>
    </w:docPart>
    <w:docPart>
      <w:docPartPr>
        <w:name w:val="901908EBFE9242DA95177D8B07AAEB46"/>
        <w:category>
          <w:name w:val="General"/>
          <w:gallery w:val="placeholder"/>
        </w:category>
        <w:types>
          <w:type w:val="bbPlcHdr"/>
        </w:types>
        <w:behaviors>
          <w:behavior w:val="content"/>
        </w:behaviors>
        <w:guid w:val="{E1B5C0AD-E690-48B9-98D3-FB1CA37F5A93}"/>
      </w:docPartPr>
      <w:docPartBody>
        <w:p w:rsidR="00000000" w:rsidRPr="003F234D" w:rsidRDefault="00000000" w:rsidP="004C43D2">
          <w:r w:rsidRPr="003F234D">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 </w:t>
          </w:r>
        </w:p>
        <w:p w:rsidR="00000000" w:rsidRPr="003F234D" w:rsidRDefault="00000000" w:rsidP="004C43D2">
          <w:r w:rsidRPr="003F234D">
            <w:t xml:space="preserve">Cras ornare turpis at ligula posuere, sit amet accumsan neque lobortis. Maecenas mattis risus ligula, sed ullamcorper nunc efficitur sed. Praesent venenatis quam tortor, id viverra nunc rutrum a. Maecenas malesuada ultricies sapien sit amet pharetra. Nunc tempus, risus sodales sodales hendrerit, arcu dolor commodo libero, a sollicitudin quam nulla quis lectus. In at porta mauris. </w:t>
          </w:r>
        </w:p>
        <w:p w:rsidR="00000000" w:rsidRDefault="00000000">
          <w:pPr>
            <w:pStyle w:val="901908EBFE9242DA95177D8B07AAEB46"/>
          </w:pPr>
          <w:r w:rsidRPr="003F234D">
            <w:t>Maecenas quis leo ipsum. Pellentesque blandit libero quis justo auctor, vitae faucibus ligula scelerisque. Nunc pulvinar pulvinar augue dapibus blandit. Cras ac aliquam sapien. Fusce consectetur est sed ultrices tincidunt. Ut eget ex id odio vulputate interdum ac ut nibh. Donec tempus dui quam, non hendrerit lectus convallis sed.</w:t>
          </w:r>
        </w:p>
      </w:docPartBody>
    </w:docPart>
    <w:docPart>
      <w:docPartPr>
        <w:name w:val="DFC5E4A1CDA7442EAA34B2A6FF2C8307"/>
        <w:category>
          <w:name w:val="General"/>
          <w:gallery w:val="placeholder"/>
        </w:category>
        <w:types>
          <w:type w:val="bbPlcHdr"/>
        </w:types>
        <w:behaviors>
          <w:behavior w:val="content"/>
        </w:behaviors>
        <w:guid w:val="{75D2213B-5AB1-4B0F-866C-68B58E995496}"/>
      </w:docPartPr>
      <w:docPartBody>
        <w:p w:rsidR="00000000" w:rsidRDefault="00000000">
          <w:pPr>
            <w:pStyle w:val="DFC5E4A1CDA7442EAA34B2A6FF2C8307"/>
          </w:pPr>
          <w:r w:rsidRPr="00E403F2">
            <w:t xml:space="preserve">Image Caption: Lorem ipsum dolor sit amet, consectetur </w:t>
          </w:r>
          <w:r w:rsidRPr="00E403F2">
            <w:t>adipiscing elit.</w:t>
          </w:r>
        </w:p>
      </w:docPartBody>
    </w:docPart>
    <w:docPart>
      <w:docPartPr>
        <w:name w:val="4C0495800AAB4A1391E52161D29D3005"/>
        <w:category>
          <w:name w:val="General"/>
          <w:gallery w:val="placeholder"/>
        </w:category>
        <w:types>
          <w:type w:val="bbPlcHdr"/>
        </w:types>
        <w:behaviors>
          <w:behavior w:val="content"/>
        </w:behaviors>
        <w:guid w:val="{6DB67A62-C6E3-4493-85AB-9BBB624407CA}"/>
      </w:docPartPr>
      <w:docPartBody>
        <w:p w:rsidR="00000000" w:rsidRDefault="00000000">
          <w:pPr>
            <w:pStyle w:val="4C0495800AAB4A1391E52161D29D3005"/>
          </w:pPr>
          <w:r w:rsidRPr="00333AAD">
            <w:rPr>
              <w:rStyle w:val="Quote5Char"/>
              <w:i w:val="0"/>
            </w:rPr>
            <w:t>Lorem ipsum dolor sit amet, consectetur adipiscing elit. Etiam aliquet eu mi quis lacinia.</w:t>
          </w:r>
        </w:p>
      </w:docPartBody>
    </w:docPart>
    <w:docPart>
      <w:docPartPr>
        <w:name w:val="CDF5239A936B48D8B90947DDAD382A7C"/>
        <w:category>
          <w:name w:val="General"/>
          <w:gallery w:val="placeholder"/>
        </w:category>
        <w:types>
          <w:type w:val="bbPlcHdr"/>
        </w:types>
        <w:behaviors>
          <w:behavior w:val="content"/>
        </w:behaviors>
        <w:guid w:val="{A2A412E0-DA34-43A7-B972-963B341556E1}"/>
      </w:docPartPr>
      <w:docPartBody>
        <w:p w:rsidR="00000000" w:rsidRDefault="00000000">
          <w:pPr>
            <w:pStyle w:val="CDF5239A936B48D8B90947DDAD382A7C"/>
          </w:pPr>
          <w:r w:rsidRPr="003F234D">
            <w:rPr>
              <w:noProof/>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 Nulla a erat eget nunc hendrerit ultrices eu nec nulla. Donec viverra leo aliquet, auctor quam id, convallis orci. Sed in molestie est.</w:t>
          </w:r>
        </w:p>
      </w:docPartBody>
    </w:docPart>
    <w:docPart>
      <w:docPartPr>
        <w:name w:val="7FC3EDE74CDA41ECACF692636C2952F8"/>
        <w:category>
          <w:name w:val="General"/>
          <w:gallery w:val="placeholder"/>
        </w:category>
        <w:types>
          <w:type w:val="bbPlcHdr"/>
        </w:types>
        <w:behaviors>
          <w:behavior w:val="content"/>
        </w:behaviors>
        <w:guid w:val="{07461177-9C05-43B2-85A1-4FBBA26A115C}"/>
      </w:docPartPr>
      <w:docPartBody>
        <w:p w:rsidR="00000000" w:rsidRDefault="00000000">
          <w:pPr>
            <w:pStyle w:val="7FC3EDE74CDA41ECACF692636C2952F8"/>
          </w:pPr>
          <w:r w:rsidRPr="00475E10">
            <w:rPr>
              <w:rStyle w:val="Quote8Char"/>
              <w:i w:val="0"/>
              <w:color w:val="FFFFFF" w:themeColor="background1"/>
              <w:sz w:val="32"/>
            </w:rPr>
            <w:t>Lorem ipsum dolor sit amet, consectetur adipiscing elit. Etiam aliquet eu mi quis lacinia.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50899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695"/>
    <w:rsid w:val="002330BA"/>
    <w:rsid w:val="00F876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F5E951F824480DAB93F559176487BA">
    <w:name w:val="22F5E951F824480DAB93F559176487BA"/>
  </w:style>
  <w:style w:type="paragraph" w:customStyle="1" w:styleId="86E4B41ACA714FEFB4D13E813C0C4A98">
    <w:name w:val="86E4B41ACA714FEFB4D13E813C0C4A98"/>
  </w:style>
  <w:style w:type="paragraph" w:customStyle="1" w:styleId="35270260FCF1435A9E26EC10D838EB80">
    <w:name w:val="35270260FCF1435A9E26EC10D838EB80"/>
  </w:style>
  <w:style w:type="paragraph" w:customStyle="1" w:styleId="C78E80AA2E9E4B499D1AC4A897B27629">
    <w:name w:val="C78E80AA2E9E4B499D1AC4A897B27629"/>
  </w:style>
  <w:style w:type="paragraph" w:customStyle="1" w:styleId="93BE8E415C634572A381215F7DFE419A">
    <w:name w:val="93BE8E415C634572A381215F7DFE419A"/>
  </w:style>
  <w:style w:type="paragraph" w:customStyle="1" w:styleId="58380A727B4446FCAFE66E5842A4C257">
    <w:name w:val="58380A727B4446FCAFE66E5842A4C257"/>
  </w:style>
  <w:style w:type="paragraph" w:customStyle="1" w:styleId="2491F42EF37746B593F639AE4ECF1B55">
    <w:name w:val="2491F42EF37746B593F639AE4ECF1B55"/>
  </w:style>
  <w:style w:type="paragraph" w:customStyle="1" w:styleId="2A572E237A6143D494CFACB2B3992020">
    <w:name w:val="2A572E237A6143D494CFACB2B3992020"/>
  </w:style>
  <w:style w:type="paragraph" w:styleId="Quote">
    <w:name w:val="Quote"/>
    <w:basedOn w:val="Normal"/>
    <w:next w:val="Normal"/>
    <w:link w:val="QuoteChar"/>
    <w:uiPriority w:val="29"/>
    <w:qFormat/>
    <w:pPr>
      <w:spacing w:after="0"/>
      <w:jc w:val="center"/>
    </w:pPr>
    <w:rPr>
      <w:rFonts w:eastAsiaTheme="minorHAnsi"/>
      <w:i/>
      <w:color w:val="FFFFFF" w:themeColor="background1"/>
      <w:kern w:val="0"/>
      <w:sz w:val="36"/>
      <w:szCs w:val="36"/>
      <w14:ligatures w14:val="none"/>
    </w:rPr>
  </w:style>
  <w:style w:type="character" w:customStyle="1" w:styleId="QuoteChar">
    <w:name w:val="Quote Char"/>
    <w:basedOn w:val="DefaultParagraphFont"/>
    <w:link w:val="Quote"/>
    <w:uiPriority w:val="29"/>
    <w:rPr>
      <w:rFonts w:eastAsiaTheme="minorHAnsi"/>
      <w:i/>
      <w:color w:val="FFFFFF" w:themeColor="background1"/>
      <w:kern w:val="0"/>
      <w:sz w:val="36"/>
      <w:szCs w:val="36"/>
      <w14:ligatures w14:val="none"/>
    </w:rPr>
  </w:style>
  <w:style w:type="paragraph" w:customStyle="1" w:styleId="A2B225A202E94C90A738457D17445E24">
    <w:name w:val="A2B225A202E94C90A738457D17445E24"/>
  </w:style>
  <w:style w:type="paragraph" w:customStyle="1" w:styleId="0AD51416ADFF44239ECE22C78578E532">
    <w:name w:val="0AD51416ADFF44239ECE22C78578E532"/>
  </w:style>
  <w:style w:type="paragraph" w:customStyle="1" w:styleId="DBC771D7C7D54ED5868EC1E85D2EF6BB">
    <w:name w:val="DBC771D7C7D54ED5868EC1E85D2EF6BB"/>
  </w:style>
  <w:style w:type="paragraph" w:customStyle="1" w:styleId="0FC4476552584ABD8982CEA6B87DB6F0">
    <w:name w:val="0FC4476552584ABD8982CEA6B87DB6F0"/>
  </w:style>
  <w:style w:type="paragraph" w:customStyle="1" w:styleId="EAAB1E4C29AD4325A159990305032B70">
    <w:name w:val="EAAB1E4C29AD4325A159990305032B70"/>
  </w:style>
  <w:style w:type="paragraph" w:customStyle="1" w:styleId="617122E1FAA04941B63FBC71454BB9DB">
    <w:name w:val="617122E1FAA04941B63FBC71454BB9DB"/>
  </w:style>
  <w:style w:type="paragraph" w:customStyle="1" w:styleId="809B6BF3F63543EDB4DFD87FF31602E3">
    <w:name w:val="809B6BF3F63543EDB4DFD87FF31602E3"/>
  </w:style>
  <w:style w:type="paragraph" w:customStyle="1" w:styleId="8B1987C6CFB6445F81FFCCA1C78F2766">
    <w:name w:val="8B1987C6CFB6445F81FFCCA1C78F2766"/>
  </w:style>
  <w:style w:type="paragraph" w:customStyle="1" w:styleId="93B9C38ECA9847C0AF38734856452FB4">
    <w:name w:val="93B9C38ECA9847C0AF38734856452FB4"/>
  </w:style>
  <w:style w:type="paragraph" w:customStyle="1" w:styleId="59482E8E1FEE40A3B47B481397D65D7C">
    <w:name w:val="59482E8E1FEE40A3B47B481397D65D7C"/>
  </w:style>
  <w:style w:type="paragraph" w:customStyle="1" w:styleId="A0881777AF304E898009DAAF0D482533">
    <w:name w:val="A0881777AF304E898009DAAF0D482533"/>
  </w:style>
  <w:style w:type="paragraph" w:customStyle="1" w:styleId="7798910173884091B8656AF8E62CA392">
    <w:name w:val="7798910173884091B8656AF8E62CA392"/>
  </w:style>
  <w:style w:type="paragraph" w:styleId="ListBullet">
    <w:name w:val="List Bullet"/>
    <w:basedOn w:val="ListParagraph"/>
    <w:uiPriority w:val="99"/>
    <w:qFormat/>
    <w:pPr>
      <w:numPr>
        <w:numId w:val="1"/>
      </w:numPr>
      <w:ind w:left="426" w:hanging="426"/>
    </w:pPr>
    <w:rPr>
      <w:rFonts w:eastAsiaTheme="minorHAnsi"/>
      <w:color w:val="595959" w:themeColor="text1" w:themeTint="A6"/>
      <w:kern w:val="0"/>
      <w14:ligatures w14:val="none"/>
    </w:rPr>
  </w:style>
  <w:style w:type="paragraph" w:styleId="ListParagraph">
    <w:name w:val="List Paragraph"/>
    <w:basedOn w:val="Normal"/>
    <w:uiPriority w:val="34"/>
    <w:qFormat/>
    <w:pPr>
      <w:ind w:left="720"/>
      <w:contextualSpacing/>
    </w:pPr>
  </w:style>
  <w:style w:type="paragraph" w:customStyle="1" w:styleId="057EA39993094367969412BA6CEC9762">
    <w:name w:val="057EA39993094367969412BA6CEC9762"/>
  </w:style>
  <w:style w:type="paragraph" w:customStyle="1" w:styleId="6E28A802A2124229B7DA0C3ADB718407">
    <w:name w:val="6E28A802A2124229B7DA0C3ADB718407"/>
  </w:style>
  <w:style w:type="paragraph" w:customStyle="1" w:styleId="AE5710EF34224B92837287775A36ED7A">
    <w:name w:val="AE5710EF34224B92837287775A36ED7A"/>
  </w:style>
  <w:style w:type="paragraph" w:customStyle="1" w:styleId="FD8C30E567CE4CEDA9E131781B712987">
    <w:name w:val="FD8C30E567CE4CEDA9E131781B712987"/>
  </w:style>
  <w:style w:type="paragraph" w:customStyle="1" w:styleId="EF30880F4D7E4ABABCB81D4BCE1A6597">
    <w:name w:val="EF30880F4D7E4ABABCB81D4BCE1A6597"/>
  </w:style>
  <w:style w:type="paragraph" w:customStyle="1" w:styleId="C81502F7C6CA4CF7830671F00AA4E10F">
    <w:name w:val="C81502F7C6CA4CF7830671F00AA4E10F"/>
  </w:style>
  <w:style w:type="paragraph" w:customStyle="1" w:styleId="D1D72E8008A7417382F2DCE7196274A5">
    <w:name w:val="D1D72E8008A7417382F2DCE7196274A5"/>
  </w:style>
  <w:style w:type="paragraph" w:customStyle="1" w:styleId="74352994E0304B32BF35AAB7302ADB73">
    <w:name w:val="74352994E0304B32BF35AAB7302ADB73"/>
  </w:style>
  <w:style w:type="paragraph" w:customStyle="1" w:styleId="71BA5CF265854039A130A8C99C771EF6">
    <w:name w:val="71BA5CF265854039A130A8C99C771EF6"/>
  </w:style>
  <w:style w:type="paragraph" w:customStyle="1" w:styleId="E3EB51C8E6F44B61B51B98D02A2E61E5">
    <w:name w:val="E3EB51C8E6F44B61B51B98D02A2E61E5"/>
  </w:style>
  <w:style w:type="paragraph" w:customStyle="1" w:styleId="1844F998D052421B90D9BBDB3FA72A0A">
    <w:name w:val="1844F998D052421B90D9BBDB3FA72A0A"/>
  </w:style>
  <w:style w:type="paragraph" w:customStyle="1" w:styleId="8CC605E5DAE7484AA2C26EE21A21AACE">
    <w:name w:val="8CC605E5DAE7484AA2C26EE21A21AACE"/>
  </w:style>
  <w:style w:type="paragraph" w:customStyle="1" w:styleId="86FE1848E6944045BA10336F6A92718D">
    <w:name w:val="86FE1848E6944045BA10336F6A92718D"/>
  </w:style>
  <w:style w:type="paragraph" w:customStyle="1" w:styleId="AC98848110974BC88B9D3CCAB807FBAA">
    <w:name w:val="AC98848110974BC88B9D3CCAB807FBAA"/>
  </w:style>
  <w:style w:type="paragraph" w:customStyle="1" w:styleId="A9FF3D8BEBE548DD8F268FDA65F7FD46">
    <w:name w:val="A9FF3D8BEBE548DD8F268FDA65F7FD46"/>
  </w:style>
  <w:style w:type="paragraph" w:customStyle="1" w:styleId="901908EBFE9242DA95177D8B07AAEB46">
    <w:name w:val="901908EBFE9242DA95177D8B07AAEB46"/>
  </w:style>
  <w:style w:type="paragraph" w:customStyle="1" w:styleId="DFC5E4A1CDA7442EAA34B2A6FF2C8307">
    <w:name w:val="DFC5E4A1CDA7442EAA34B2A6FF2C8307"/>
  </w:style>
  <w:style w:type="paragraph" w:customStyle="1" w:styleId="Quote5">
    <w:name w:val="Quote 5"/>
    <w:basedOn w:val="Normal"/>
    <w:next w:val="Normal"/>
    <w:link w:val="Quote5Char"/>
    <w:uiPriority w:val="29"/>
    <w:qFormat/>
    <w:rPr>
      <w:rFonts w:eastAsiaTheme="minorHAnsi"/>
      <w:i/>
      <w:color w:val="595959" w:themeColor="text1" w:themeTint="A6"/>
      <w:kern w:val="0"/>
      <w:sz w:val="44"/>
      <w:szCs w:val="44"/>
      <w14:ligatures w14:val="none"/>
    </w:rPr>
  </w:style>
  <w:style w:type="character" w:customStyle="1" w:styleId="Quote5Char">
    <w:name w:val="Quote 5 Char"/>
    <w:basedOn w:val="DefaultParagraphFont"/>
    <w:link w:val="Quote5"/>
    <w:uiPriority w:val="29"/>
    <w:rPr>
      <w:rFonts w:eastAsiaTheme="minorHAnsi"/>
      <w:i/>
      <w:color w:val="595959" w:themeColor="text1" w:themeTint="A6"/>
      <w:kern w:val="0"/>
      <w:sz w:val="44"/>
      <w:szCs w:val="44"/>
      <w14:ligatures w14:val="none"/>
    </w:rPr>
  </w:style>
  <w:style w:type="paragraph" w:customStyle="1" w:styleId="4C0495800AAB4A1391E52161D29D3005">
    <w:name w:val="4C0495800AAB4A1391E52161D29D3005"/>
  </w:style>
  <w:style w:type="paragraph" w:customStyle="1" w:styleId="CDF5239A936B48D8B90947DDAD382A7C">
    <w:name w:val="CDF5239A936B48D8B90947DDAD382A7C"/>
  </w:style>
  <w:style w:type="paragraph" w:customStyle="1" w:styleId="Quote8">
    <w:name w:val="Quote 8"/>
    <w:basedOn w:val="Normal"/>
    <w:link w:val="Quote8Char"/>
    <w:qFormat/>
    <w:pPr>
      <w:spacing w:after="0"/>
      <w:jc w:val="center"/>
    </w:pPr>
    <w:rPr>
      <w:rFonts w:eastAsiaTheme="minorHAnsi"/>
      <w:i/>
      <w:color w:val="70AD47" w:themeColor="accent6"/>
      <w:kern w:val="0"/>
      <w:sz w:val="36"/>
      <w14:ligatures w14:val="none"/>
    </w:rPr>
  </w:style>
  <w:style w:type="character" w:customStyle="1" w:styleId="Quote8Char">
    <w:name w:val="Quote 8 Char"/>
    <w:basedOn w:val="DefaultParagraphFont"/>
    <w:link w:val="Quote8"/>
    <w:rPr>
      <w:rFonts w:eastAsiaTheme="minorHAnsi"/>
      <w:i/>
      <w:color w:val="70AD47" w:themeColor="accent6"/>
      <w:kern w:val="0"/>
      <w:sz w:val="36"/>
      <w14:ligatures w14:val="none"/>
    </w:rPr>
  </w:style>
  <w:style w:type="paragraph" w:customStyle="1" w:styleId="7FC3EDE74CDA41ECACF692636C2952F8">
    <w:name w:val="7FC3EDE74CDA41ECACF692636C295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4.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11</Pages>
  <Words>2481</Words>
  <Characters>14146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2025-01-06T10:41:00Z</dcterms:created>
  <dcterms:modified xsi:type="dcterms:W3CDTF">2025-01-06T10:41:00Z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